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900" w:rsidRPr="00815900" w:rsidRDefault="00815900" w:rsidP="00815900">
      <w:pPr>
        <w:jc w:val="center"/>
        <w:rPr>
          <w:color w:val="00000A"/>
          <w:sz w:val="24"/>
          <w:szCs w:val="24"/>
        </w:rPr>
      </w:pPr>
      <w:r w:rsidRPr="00815900">
        <w:rPr>
          <w:noProof/>
          <w:color w:val="00000A"/>
          <w:sz w:val="24"/>
          <w:szCs w:val="24"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900" w:rsidRPr="000F1E87" w:rsidRDefault="00815900" w:rsidP="00C052A0">
      <w:pPr>
        <w:jc w:val="center"/>
        <w:rPr>
          <w:rFonts w:ascii="Arial" w:hAnsi="Arial" w:cs="Arial"/>
          <w:b/>
          <w:color w:val="00000A"/>
          <w:sz w:val="28"/>
          <w:szCs w:val="28"/>
        </w:rPr>
      </w:pPr>
      <w:r w:rsidRPr="000F1E87">
        <w:rPr>
          <w:rFonts w:ascii="Arial" w:hAnsi="Arial" w:cs="Arial"/>
          <w:b/>
          <w:color w:val="00000A"/>
          <w:sz w:val="28"/>
          <w:szCs w:val="28"/>
        </w:rPr>
        <w:t xml:space="preserve">АДМИНИСТРАЦИЯ </w:t>
      </w:r>
      <w:r w:rsidR="000F1E87" w:rsidRPr="000F1E87">
        <w:rPr>
          <w:rFonts w:ascii="Arial" w:hAnsi="Arial" w:cs="Arial"/>
          <w:b/>
          <w:color w:val="00000A"/>
          <w:sz w:val="28"/>
          <w:szCs w:val="28"/>
        </w:rPr>
        <w:t xml:space="preserve">СОРОВОГО </w:t>
      </w:r>
      <w:r w:rsidRPr="000F1E87">
        <w:rPr>
          <w:rFonts w:ascii="Arial" w:hAnsi="Arial" w:cs="Arial"/>
          <w:b/>
          <w:color w:val="00000A"/>
          <w:sz w:val="28"/>
          <w:szCs w:val="28"/>
        </w:rPr>
        <w:t>СЕЛЬСКОГО ПОСЕЛЕНИЯ</w:t>
      </w:r>
    </w:p>
    <w:p w:rsidR="000F1E87" w:rsidRPr="000F1E87" w:rsidRDefault="00815900" w:rsidP="00C052A0">
      <w:pPr>
        <w:jc w:val="center"/>
        <w:rPr>
          <w:rFonts w:ascii="Arial" w:hAnsi="Arial" w:cs="Arial"/>
          <w:b/>
          <w:color w:val="00000A"/>
          <w:sz w:val="28"/>
          <w:szCs w:val="28"/>
        </w:rPr>
      </w:pPr>
      <w:r w:rsidRPr="000F1E87">
        <w:rPr>
          <w:rFonts w:ascii="Arial" w:hAnsi="Arial" w:cs="Arial"/>
          <w:b/>
          <w:color w:val="00000A"/>
          <w:sz w:val="28"/>
          <w:szCs w:val="28"/>
        </w:rPr>
        <w:t xml:space="preserve">УВАТСКОГО МУНИЦИПАЛЬНОГО РАЙОНА </w:t>
      </w:r>
    </w:p>
    <w:p w:rsidR="00815900" w:rsidRDefault="00815900" w:rsidP="00C052A0">
      <w:pPr>
        <w:jc w:val="center"/>
        <w:rPr>
          <w:rFonts w:ascii="Arial" w:hAnsi="Arial" w:cs="Arial"/>
          <w:b/>
          <w:color w:val="00000A"/>
          <w:sz w:val="28"/>
          <w:szCs w:val="28"/>
        </w:rPr>
      </w:pPr>
      <w:r w:rsidRPr="000F1E87">
        <w:rPr>
          <w:rFonts w:ascii="Arial" w:hAnsi="Arial" w:cs="Arial"/>
          <w:b/>
          <w:color w:val="00000A"/>
          <w:sz w:val="28"/>
          <w:szCs w:val="28"/>
        </w:rPr>
        <w:t>ТЮМЕНСКОЙ О</w:t>
      </w:r>
      <w:r w:rsidRPr="000F1E87">
        <w:rPr>
          <w:rFonts w:ascii="Arial" w:hAnsi="Arial" w:cs="Arial"/>
          <w:b/>
          <w:color w:val="00000A"/>
          <w:sz w:val="28"/>
          <w:szCs w:val="28"/>
        </w:rPr>
        <w:t>Б</w:t>
      </w:r>
      <w:r w:rsidRPr="000F1E87">
        <w:rPr>
          <w:rFonts w:ascii="Arial" w:hAnsi="Arial" w:cs="Arial"/>
          <w:b/>
          <w:color w:val="00000A"/>
          <w:sz w:val="28"/>
          <w:szCs w:val="28"/>
        </w:rPr>
        <w:t>ЛАСТИ</w:t>
      </w:r>
    </w:p>
    <w:p w:rsidR="00C052A0" w:rsidRPr="000F1E87" w:rsidRDefault="00C052A0" w:rsidP="00C052A0">
      <w:pPr>
        <w:jc w:val="center"/>
        <w:rPr>
          <w:rFonts w:ascii="Arial" w:hAnsi="Arial" w:cs="Arial"/>
          <w:b/>
          <w:bCs/>
          <w:color w:val="00000A"/>
          <w:sz w:val="28"/>
          <w:szCs w:val="28"/>
        </w:rPr>
      </w:pPr>
    </w:p>
    <w:p w:rsidR="00815900" w:rsidRPr="000F1E87" w:rsidRDefault="00815900" w:rsidP="00C052A0">
      <w:pPr>
        <w:keepNext/>
        <w:jc w:val="center"/>
        <w:outlineLvl w:val="1"/>
        <w:rPr>
          <w:rFonts w:ascii="Arial" w:hAnsi="Arial" w:cs="Arial"/>
          <w:b/>
          <w:bCs/>
          <w:iCs/>
          <w:color w:val="00000A"/>
          <w:sz w:val="28"/>
          <w:szCs w:val="28"/>
        </w:rPr>
      </w:pPr>
      <w:r w:rsidRPr="000F1E87">
        <w:rPr>
          <w:rFonts w:ascii="Arial" w:hAnsi="Arial" w:cs="Arial"/>
          <w:b/>
          <w:bCs/>
          <w:iCs/>
          <w:color w:val="00000A"/>
          <w:sz w:val="28"/>
          <w:szCs w:val="28"/>
        </w:rPr>
        <w:t>ПОСТАНОВЛЕНИЕ</w:t>
      </w:r>
    </w:p>
    <w:p w:rsidR="00815900" w:rsidRPr="00815900" w:rsidRDefault="00815900" w:rsidP="00815900">
      <w:pPr>
        <w:rPr>
          <w:rFonts w:ascii="Arial" w:hAnsi="Arial" w:cs="Arial"/>
          <w:color w:val="FF0000"/>
          <w:sz w:val="24"/>
          <w:szCs w:val="24"/>
        </w:rPr>
      </w:pPr>
    </w:p>
    <w:p w:rsidR="00815900" w:rsidRPr="00815900" w:rsidRDefault="00815900" w:rsidP="00815900">
      <w:pPr>
        <w:spacing w:line="240" w:lineRule="atLeast"/>
        <w:jc w:val="both"/>
        <w:rPr>
          <w:rFonts w:ascii="Arial" w:hAnsi="Arial" w:cs="Arial"/>
          <w:color w:val="FF0000"/>
          <w:sz w:val="24"/>
          <w:szCs w:val="24"/>
        </w:rPr>
      </w:pPr>
    </w:p>
    <w:p w:rsidR="00815900" w:rsidRPr="00815900" w:rsidRDefault="00815900" w:rsidP="00815900">
      <w:pPr>
        <w:spacing w:line="240" w:lineRule="atLeast"/>
        <w:jc w:val="both"/>
        <w:rPr>
          <w:color w:val="00000A"/>
          <w:sz w:val="24"/>
          <w:szCs w:val="24"/>
        </w:rPr>
      </w:pPr>
      <w:r w:rsidRPr="00815900">
        <w:rPr>
          <w:rFonts w:ascii="Arial" w:hAnsi="Arial" w:cs="Arial"/>
          <w:color w:val="00000A"/>
          <w:sz w:val="24"/>
          <w:szCs w:val="24"/>
        </w:rPr>
        <w:t xml:space="preserve">_______   2020 г.                 </w:t>
      </w:r>
      <w:r w:rsidR="000F1E87">
        <w:rPr>
          <w:rFonts w:ascii="Arial" w:hAnsi="Arial" w:cs="Arial"/>
          <w:color w:val="00000A"/>
          <w:sz w:val="24"/>
          <w:szCs w:val="24"/>
        </w:rPr>
        <w:t xml:space="preserve">  </w:t>
      </w:r>
      <w:r w:rsidRPr="00815900">
        <w:rPr>
          <w:rFonts w:ascii="Arial" w:hAnsi="Arial" w:cs="Arial"/>
          <w:color w:val="00000A"/>
          <w:sz w:val="24"/>
          <w:szCs w:val="24"/>
        </w:rPr>
        <w:t xml:space="preserve">    </w:t>
      </w:r>
      <w:r w:rsidR="008E5068">
        <w:rPr>
          <w:rFonts w:ascii="Arial" w:hAnsi="Arial" w:cs="Arial"/>
          <w:color w:val="00000A"/>
          <w:sz w:val="24"/>
          <w:szCs w:val="24"/>
        </w:rPr>
        <w:t xml:space="preserve">  </w:t>
      </w:r>
      <w:r w:rsidRPr="00815900">
        <w:rPr>
          <w:rFonts w:ascii="Arial" w:hAnsi="Arial" w:cs="Arial"/>
          <w:color w:val="00000A"/>
          <w:sz w:val="24"/>
          <w:szCs w:val="24"/>
        </w:rPr>
        <w:t xml:space="preserve">      </w:t>
      </w:r>
      <w:r w:rsidR="000F1E87">
        <w:rPr>
          <w:rFonts w:ascii="Arial" w:hAnsi="Arial" w:cs="Arial"/>
          <w:color w:val="00000A"/>
          <w:sz w:val="24"/>
          <w:szCs w:val="24"/>
        </w:rPr>
        <w:t>п. Демьянка</w:t>
      </w:r>
      <w:r w:rsidRPr="00815900">
        <w:rPr>
          <w:rFonts w:ascii="Arial" w:hAnsi="Arial" w:cs="Arial"/>
          <w:color w:val="00000A"/>
          <w:sz w:val="24"/>
          <w:szCs w:val="24"/>
        </w:rPr>
        <w:tab/>
        <w:t xml:space="preserve">                                          № </w:t>
      </w:r>
      <w:r w:rsidR="000F1E87">
        <w:rPr>
          <w:rFonts w:ascii="Arial" w:hAnsi="Arial" w:cs="Arial"/>
          <w:color w:val="00000A"/>
          <w:sz w:val="24"/>
          <w:szCs w:val="24"/>
        </w:rPr>
        <w:t>пр</w:t>
      </w:r>
      <w:r w:rsidR="000F1E87">
        <w:rPr>
          <w:rFonts w:ascii="Arial" w:hAnsi="Arial" w:cs="Arial"/>
          <w:color w:val="00000A"/>
          <w:sz w:val="24"/>
          <w:szCs w:val="24"/>
        </w:rPr>
        <w:t>о</w:t>
      </w:r>
      <w:r w:rsidR="000F1E87">
        <w:rPr>
          <w:rFonts w:ascii="Arial" w:hAnsi="Arial" w:cs="Arial"/>
          <w:color w:val="00000A"/>
          <w:sz w:val="24"/>
          <w:szCs w:val="24"/>
        </w:rPr>
        <w:t>ект</w:t>
      </w:r>
      <w:r w:rsidRPr="00815900">
        <w:rPr>
          <w:rFonts w:ascii="Arial" w:hAnsi="Arial" w:cs="Arial"/>
          <w:color w:val="00000A"/>
          <w:sz w:val="24"/>
          <w:szCs w:val="24"/>
        </w:rPr>
        <w:tab/>
        <w:t xml:space="preserve">        </w:t>
      </w: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F620D5" w:rsidRPr="00F620D5" w:rsidRDefault="00815900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Об установлении Порядка </w:t>
      </w:r>
      <w:r w:rsidR="00F620D5"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формирования </w:t>
      </w:r>
    </w:p>
    <w:p w:rsidR="00F620D5" w:rsidRPr="00F620D5" w:rsidRDefault="00F620D5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>перечня налоговых расходов</w:t>
      </w:r>
    </w:p>
    <w:p w:rsidR="00815900" w:rsidRPr="00815900" w:rsidRDefault="000F1E87" w:rsidP="00F620D5">
      <w:pPr>
        <w:jc w:val="center"/>
        <w:rPr>
          <w:color w:val="00000A"/>
          <w:sz w:val="24"/>
          <w:szCs w:val="24"/>
        </w:rPr>
      </w:pP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Сорового </w:t>
      </w:r>
      <w:r w:rsidR="00F620D5"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>сельского поселения</w:t>
      </w: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0F1E87">
      <w:pPr>
        <w:widowControl w:val="0"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В соответствии с </w:t>
      </w:r>
      <w:hyperlink r:id="rId9" w:history="1">
        <w:r w:rsidR="00F620D5">
          <w:rPr>
            <w:rFonts w:ascii="Arial" w:hAnsi="Arial" w:cs="Arial"/>
            <w:sz w:val="26"/>
            <w:szCs w:val="26"/>
          </w:rPr>
          <w:t>пунктом 1</w:t>
        </w:r>
        <w:r w:rsidRPr="00815900">
          <w:rPr>
            <w:rFonts w:ascii="Arial" w:hAnsi="Arial" w:cs="Arial"/>
            <w:sz w:val="26"/>
            <w:szCs w:val="26"/>
          </w:rPr>
          <w:t xml:space="preserve"> статьи 174.3</w:t>
        </w:r>
      </w:hyperlink>
      <w:r w:rsidRPr="00815900">
        <w:rPr>
          <w:rFonts w:ascii="Arial" w:hAnsi="Arial" w:cs="Arial"/>
          <w:sz w:val="26"/>
          <w:szCs w:val="26"/>
        </w:rPr>
        <w:t>. Бюджетного кодекса Россий</w:t>
      </w:r>
      <w:r w:rsidR="00F620D5">
        <w:rPr>
          <w:rFonts w:ascii="Arial" w:hAnsi="Arial" w:cs="Arial"/>
          <w:sz w:val="26"/>
          <w:szCs w:val="26"/>
        </w:rPr>
        <w:t>ской Федерации</w:t>
      </w:r>
      <w:r w:rsidR="00C547EE">
        <w:rPr>
          <w:rFonts w:ascii="Arial" w:hAnsi="Arial" w:cs="Arial"/>
          <w:sz w:val="26"/>
          <w:szCs w:val="26"/>
        </w:rPr>
        <w:t xml:space="preserve">, </w:t>
      </w:r>
      <w:r w:rsidR="00C547EE" w:rsidRPr="008F27FC">
        <w:rPr>
          <w:rFonts w:ascii="Arial" w:hAnsi="Arial" w:cs="Arial"/>
          <w:sz w:val="26"/>
          <w:szCs w:val="26"/>
        </w:rPr>
        <w:t>постановлением Правительства Российской Федерации от 22.06.2019 № 796 «Об общих требованиях к оценке налоговых расходов суб</w:t>
      </w:r>
      <w:r w:rsidR="00C547EE" w:rsidRPr="008F27FC">
        <w:rPr>
          <w:rFonts w:ascii="Arial" w:hAnsi="Arial" w:cs="Arial"/>
          <w:sz w:val="26"/>
          <w:szCs w:val="26"/>
        </w:rPr>
        <w:t>ъ</w:t>
      </w:r>
      <w:r w:rsidR="00C547EE" w:rsidRPr="008F27FC">
        <w:rPr>
          <w:rFonts w:ascii="Arial" w:hAnsi="Arial" w:cs="Arial"/>
          <w:sz w:val="26"/>
          <w:szCs w:val="26"/>
        </w:rPr>
        <w:t>ектов Российской Федерации и муниципальных образований»</w:t>
      </w:r>
      <w:r w:rsidRPr="00815900">
        <w:rPr>
          <w:rFonts w:ascii="Arial" w:hAnsi="Arial" w:cs="Arial"/>
          <w:sz w:val="26"/>
          <w:szCs w:val="26"/>
        </w:rPr>
        <w:t>:</w:t>
      </w:r>
    </w:p>
    <w:p w:rsidR="00815900" w:rsidRPr="00815900" w:rsidRDefault="00815900" w:rsidP="000F1E87">
      <w:pPr>
        <w:widowControl w:val="0"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1. Установить </w:t>
      </w:r>
      <w:hyperlink w:anchor="P24" w:history="1">
        <w:r w:rsidRPr="00815900">
          <w:rPr>
            <w:rFonts w:ascii="Arial" w:hAnsi="Arial" w:cs="Arial"/>
            <w:sz w:val="26"/>
            <w:szCs w:val="26"/>
          </w:rPr>
          <w:t>Порядок</w:t>
        </w:r>
      </w:hyperlink>
      <w:r w:rsidRPr="00815900">
        <w:rPr>
          <w:rFonts w:ascii="Arial" w:hAnsi="Arial" w:cs="Arial"/>
          <w:sz w:val="26"/>
          <w:szCs w:val="26"/>
        </w:rPr>
        <w:t xml:space="preserve"> </w:t>
      </w:r>
      <w:r w:rsidR="00B916A7">
        <w:rPr>
          <w:rFonts w:ascii="Arial" w:hAnsi="Arial" w:cs="Arial"/>
          <w:sz w:val="26"/>
          <w:szCs w:val="26"/>
        </w:rPr>
        <w:t>формирования перечня</w:t>
      </w:r>
      <w:r w:rsidRPr="00815900">
        <w:rPr>
          <w:rFonts w:ascii="Arial" w:hAnsi="Arial" w:cs="Arial"/>
          <w:sz w:val="26"/>
          <w:szCs w:val="26"/>
        </w:rPr>
        <w:t xml:space="preserve"> налоговых расходов </w:t>
      </w:r>
      <w:r w:rsidR="000F1E87">
        <w:rPr>
          <w:rFonts w:ascii="Arial" w:hAnsi="Arial" w:cs="Arial"/>
          <w:sz w:val="26"/>
          <w:szCs w:val="26"/>
        </w:rPr>
        <w:t xml:space="preserve">Сорового </w:t>
      </w:r>
      <w:r w:rsidRPr="00815900">
        <w:rPr>
          <w:rFonts w:ascii="Arial" w:hAnsi="Arial" w:cs="Arial"/>
          <w:sz w:val="26"/>
          <w:szCs w:val="26"/>
        </w:rPr>
        <w:t>сельского поселения согласно приложению к настоящему постановлению.</w:t>
      </w:r>
    </w:p>
    <w:p w:rsidR="00815900" w:rsidRPr="00815900" w:rsidRDefault="00363DF9" w:rsidP="000F1E87">
      <w:pPr>
        <w:widowControl w:val="0"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815900" w:rsidRPr="00815900">
        <w:rPr>
          <w:rFonts w:ascii="Arial" w:hAnsi="Arial" w:cs="Arial"/>
          <w:sz w:val="26"/>
          <w:szCs w:val="26"/>
        </w:rPr>
        <w:t xml:space="preserve">. </w:t>
      </w:r>
      <w:r w:rsidR="00C052A0">
        <w:rPr>
          <w:rFonts w:ascii="Arial" w:hAnsi="Arial" w:cs="Arial"/>
          <w:sz w:val="26"/>
          <w:szCs w:val="26"/>
        </w:rPr>
        <w:t>Ведущему специалисту</w:t>
      </w:r>
      <w:r w:rsidR="00815900" w:rsidRPr="00815900">
        <w:rPr>
          <w:rFonts w:ascii="Arial" w:hAnsi="Arial" w:cs="Arial"/>
          <w:sz w:val="26"/>
          <w:szCs w:val="26"/>
        </w:rPr>
        <w:t xml:space="preserve"> администрации </w:t>
      </w:r>
      <w:r w:rsidR="00C052A0">
        <w:rPr>
          <w:rFonts w:ascii="Arial" w:hAnsi="Arial" w:cs="Arial"/>
          <w:sz w:val="26"/>
          <w:szCs w:val="26"/>
        </w:rPr>
        <w:t>Сорового</w:t>
      </w:r>
      <w:r w:rsidR="00815900" w:rsidRPr="00815900">
        <w:rPr>
          <w:rFonts w:ascii="Arial" w:hAnsi="Arial" w:cs="Arial"/>
          <w:sz w:val="26"/>
          <w:szCs w:val="26"/>
        </w:rPr>
        <w:t xml:space="preserve"> сельского поселения</w:t>
      </w:r>
      <w:r w:rsidR="00C052A0">
        <w:rPr>
          <w:rFonts w:ascii="Arial" w:hAnsi="Arial" w:cs="Arial"/>
          <w:sz w:val="26"/>
          <w:szCs w:val="26"/>
        </w:rPr>
        <w:t xml:space="preserve"> (В.М.Данилова)</w:t>
      </w:r>
      <w:r w:rsidR="00815900" w:rsidRPr="00815900">
        <w:rPr>
          <w:rFonts w:ascii="Arial" w:hAnsi="Arial" w:cs="Arial"/>
          <w:sz w:val="26"/>
          <w:szCs w:val="26"/>
        </w:rPr>
        <w:t xml:space="preserve"> настоящее постановление:</w:t>
      </w:r>
    </w:p>
    <w:p w:rsidR="00815900" w:rsidRPr="00815900" w:rsidRDefault="001277C3" w:rsidP="000F1E87">
      <w:pPr>
        <w:widowControl w:val="0"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обнародовать путе</w:t>
      </w:r>
      <w:r w:rsidR="00815900" w:rsidRPr="00815900">
        <w:rPr>
          <w:rFonts w:ascii="Arial" w:hAnsi="Arial" w:cs="Arial"/>
          <w:sz w:val="26"/>
          <w:szCs w:val="26"/>
        </w:rPr>
        <w:t xml:space="preserve">м размещения на информационных стендах в местах, установленных администрацией </w:t>
      </w:r>
      <w:r w:rsidR="00C052A0">
        <w:rPr>
          <w:rFonts w:ascii="Arial" w:hAnsi="Arial" w:cs="Arial"/>
          <w:sz w:val="26"/>
          <w:szCs w:val="26"/>
        </w:rPr>
        <w:t>Сорового</w:t>
      </w:r>
      <w:r w:rsidR="00815900" w:rsidRPr="00815900">
        <w:rPr>
          <w:rFonts w:ascii="Arial" w:hAnsi="Arial" w:cs="Arial"/>
          <w:sz w:val="26"/>
          <w:szCs w:val="26"/>
        </w:rPr>
        <w:t xml:space="preserve"> сельского поселения</w:t>
      </w:r>
      <w:r w:rsidR="00815900" w:rsidRPr="00815900">
        <w:rPr>
          <w:color w:val="00000A"/>
          <w:sz w:val="24"/>
          <w:szCs w:val="24"/>
        </w:rPr>
        <w:t xml:space="preserve"> </w:t>
      </w:r>
      <w:r w:rsidR="00815900" w:rsidRPr="00815900">
        <w:rPr>
          <w:rFonts w:ascii="Arial" w:hAnsi="Arial" w:cs="Arial"/>
          <w:sz w:val="26"/>
          <w:szCs w:val="26"/>
        </w:rPr>
        <w:t>Уватского муниципального района Тюменской области;</w:t>
      </w:r>
    </w:p>
    <w:p w:rsidR="00815900" w:rsidRDefault="00815900" w:rsidP="000F1E87">
      <w:pPr>
        <w:widowControl w:val="0"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б) разместить на странице </w:t>
      </w:r>
      <w:r w:rsidR="00C052A0">
        <w:rPr>
          <w:rFonts w:ascii="Arial" w:hAnsi="Arial" w:cs="Arial"/>
          <w:sz w:val="26"/>
          <w:szCs w:val="26"/>
        </w:rPr>
        <w:t>Сорового</w:t>
      </w:r>
      <w:r w:rsidRPr="00815900">
        <w:rPr>
          <w:rFonts w:ascii="Arial" w:hAnsi="Arial" w:cs="Arial"/>
          <w:sz w:val="26"/>
          <w:szCs w:val="26"/>
        </w:rPr>
        <w:t xml:space="preserve"> 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363DF9" w:rsidRPr="00815900" w:rsidRDefault="00363DF9" w:rsidP="000F1E87">
      <w:pPr>
        <w:widowControl w:val="0"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3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. Настоящее постановление вступает в силу со дня его обн</w:t>
      </w: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ародования и распространяет свое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действие на правоотношения, возникшие с 1 января 2020 года.</w:t>
      </w: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4. Контроль за исполнением  настоящего постановления  оставляю за собой.</w:t>
      </w: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815900" w:rsidRPr="00815900" w:rsidRDefault="00815900" w:rsidP="00815900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 w:rsidRPr="00815900">
        <w:rPr>
          <w:rFonts w:ascii="Arial" w:hAnsi="Arial" w:cs="Arial"/>
          <w:color w:val="FF0000"/>
          <w:sz w:val="26"/>
          <w:szCs w:val="26"/>
        </w:rPr>
        <w:tab/>
      </w:r>
    </w:p>
    <w:p w:rsidR="00815900" w:rsidRDefault="00815900" w:rsidP="00815900">
      <w:r w:rsidRPr="00815900">
        <w:rPr>
          <w:rFonts w:ascii="Arial" w:hAnsi="Arial" w:cs="Arial"/>
          <w:color w:val="00000A"/>
          <w:sz w:val="26"/>
          <w:szCs w:val="26"/>
        </w:rPr>
        <w:t>Глава сельского поселения</w:t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 xml:space="preserve">       </w:t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="00C052A0">
        <w:rPr>
          <w:rFonts w:ascii="Arial" w:hAnsi="Arial" w:cs="Arial"/>
          <w:bCs/>
          <w:iCs/>
          <w:color w:val="00000A"/>
          <w:sz w:val="26"/>
          <w:szCs w:val="26"/>
        </w:rPr>
        <w:t xml:space="preserve">    </w:t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="00C052A0">
        <w:rPr>
          <w:rFonts w:ascii="Arial" w:hAnsi="Arial" w:cs="Arial"/>
          <w:bCs/>
          <w:iCs/>
          <w:color w:val="00000A"/>
          <w:sz w:val="26"/>
          <w:szCs w:val="26"/>
        </w:rPr>
        <w:t xml:space="preserve">     С.В. Бондаренко</w:t>
      </w:r>
    </w:p>
    <w:p w:rsidR="00815900" w:rsidRDefault="00815900"/>
    <w:p w:rsidR="00815900" w:rsidRDefault="00815900"/>
    <w:p w:rsidR="00815900" w:rsidRDefault="00815900"/>
    <w:p w:rsidR="00815900" w:rsidRDefault="00815900"/>
    <w:p w:rsidR="00C052A0" w:rsidRDefault="00C052A0"/>
    <w:p w:rsidR="00815900" w:rsidRDefault="00815900"/>
    <w:p w:rsidR="00815900" w:rsidRDefault="00815900"/>
    <w:tbl>
      <w:tblPr>
        <w:tblW w:w="0" w:type="auto"/>
        <w:tblInd w:w="5495" w:type="dxa"/>
        <w:tblLayout w:type="fixed"/>
        <w:tblLook w:val="01E0"/>
      </w:tblPr>
      <w:tblGrid>
        <w:gridCol w:w="4252"/>
      </w:tblGrid>
      <w:tr w:rsidR="00C052A0" w:rsidTr="00C052A0">
        <w:trPr>
          <w:trHeight w:val="2093"/>
        </w:trPr>
        <w:tc>
          <w:tcPr>
            <w:tcW w:w="4252" w:type="dxa"/>
            <w:shd w:val="clear" w:color="auto" w:fill="auto"/>
          </w:tcPr>
          <w:p w:rsidR="00C052A0" w:rsidRDefault="00C052A0" w:rsidP="00C052A0">
            <w:pPr>
              <w:suppressAutoHyphens/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Приложение</w:t>
            </w:r>
          </w:p>
          <w:p w:rsidR="00C052A0" w:rsidRDefault="00C052A0" w:rsidP="00C052A0">
            <w:pPr>
              <w:suppressAutoHyphens/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 постановлению  администрации Сорового сельского поселения </w:t>
            </w:r>
          </w:p>
          <w:p w:rsidR="00C052A0" w:rsidRDefault="00C052A0" w:rsidP="00C052A0">
            <w:pPr>
              <w:suppressAutoHyphens/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00.00.2020  №  ___</w:t>
            </w:r>
          </w:p>
        </w:tc>
      </w:tr>
    </w:tbl>
    <w:p w:rsidR="001F1686" w:rsidRPr="001F5C1B" w:rsidRDefault="006A7E82" w:rsidP="00C052A0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3D3E97">
        <w:rPr>
          <w:rFonts w:ascii="Arial" w:hAnsi="Arial" w:cs="Arial"/>
          <w:bCs/>
          <w:sz w:val="24"/>
          <w:szCs w:val="24"/>
        </w:rPr>
        <w:t xml:space="preserve"> </w:t>
      </w:r>
      <w:r w:rsidR="001F1686" w:rsidRPr="001F5C1B">
        <w:rPr>
          <w:rFonts w:ascii="Arial" w:hAnsi="Arial" w:cs="Arial"/>
          <w:b/>
          <w:bCs/>
          <w:sz w:val="26"/>
          <w:szCs w:val="26"/>
        </w:rPr>
        <w:t xml:space="preserve">Порядок </w:t>
      </w:r>
    </w:p>
    <w:p w:rsidR="001F1686" w:rsidRPr="001F5C1B" w:rsidRDefault="001F1686" w:rsidP="00C052A0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1F5C1B">
        <w:rPr>
          <w:rFonts w:ascii="Arial" w:hAnsi="Arial" w:cs="Arial"/>
          <w:b/>
          <w:bCs/>
          <w:sz w:val="26"/>
          <w:szCs w:val="26"/>
        </w:rPr>
        <w:t>формирования перечня налоговых расходов</w:t>
      </w:r>
    </w:p>
    <w:p w:rsidR="00923ECD" w:rsidRPr="001F5C1B" w:rsidRDefault="00C052A0" w:rsidP="00C052A0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C052A0">
        <w:rPr>
          <w:rFonts w:ascii="Arial" w:hAnsi="Arial" w:cs="Arial"/>
          <w:b/>
          <w:sz w:val="26"/>
          <w:szCs w:val="26"/>
        </w:rPr>
        <w:t xml:space="preserve">Сорового </w:t>
      </w:r>
      <w:r w:rsidRPr="00C052A0">
        <w:rPr>
          <w:rFonts w:ascii="Arial" w:hAnsi="Arial" w:cs="Arial"/>
          <w:b/>
          <w:bCs/>
          <w:sz w:val="26"/>
          <w:szCs w:val="26"/>
        </w:rPr>
        <w:t>с</w:t>
      </w:r>
      <w:r w:rsidR="001F1686" w:rsidRPr="00C052A0">
        <w:rPr>
          <w:rFonts w:ascii="Arial" w:hAnsi="Arial" w:cs="Arial"/>
          <w:b/>
          <w:bCs/>
          <w:sz w:val="26"/>
          <w:szCs w:val="26"/>
        </w:rPr>
        <w:t>ельского</w:t>
      </w:r>
      <w:r w:rsidR="001F1686" w:rsidRPr="001F5C1B">
        <w:rPr>
          <w:rFonts w:ascii="Arial" w:hAnsi="Arial" w:cs="Arial"/>
          <w:b/>
          <w:bCs/>
          <w:sz w:val="26"/>
          <w:szCs w:val="26"/>
        </w:rPr>
        <w:t xml:space="preserve"> поселения</w:t>
      </w:r>
    </w:p>
    <w:p w:rsidR="00707DEE" w:rsidRPr="00C02CE1" w:rsidRDefault="00923ECD" w:rsidP="00C052A0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  <w:sz w:val="26"/>
          <w:szCs w:val="26"/>
        </w:rPr>
      </w:pPr>
      <w:r w:rsidRPr="00C02CE1">
        <w:rPr>
          <w:rFonts w:ascii="Arial" w:hAnsi="Arial" w:cs="Arial"/>
          <w:bCs/>
          <w:sz w:val="26"/>
          <w:szCs w:val="26"/>
        </w:rPr>
        <w:t xml:space="preserve">                                 </w:t>
      </w:r>
    </w:p>
    <w:p w:rsidR="0032615D" w:rsidRPr="00C02CE1" w:rsidRDefault="0032615D" w:rsidP="00C052A0">
      <w:pPr>
        <w:widowControl w:val="0"/>
        <w:suppressAutoHyphens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1. Настоящий Порядок</w:t>
      </w:r>
      <w:r w:rsidR="00DF657F" w:rsidRPr="00DF657F">
        <w:t xml:space="preserve"> </w:t>
      </w:r>
      <w:r w:rsidR="00DF657F" w:rsidRPr="00DF657F">
        <w:rPr>
          <w:rFonts w:ascii="Arial" w:hAnsi="Arial" w:cs="Arial"/>
          <w:sz w:val="26"/>
          <w:szCs w:val="26"/>
        </w:rPr>
        <w:t xml:space="preserve">формирования перечня налоговых расходов </w:t>
      </w:r>
      <w:r w:rsidR="00C052A0">
        <w:rPr>
          <w:rFonts w:ascii="Arial" w:hAnsi="Arial" w:cs="Arial"/>
          <w:sz w:val="26"/>
          <w:szCs w:val="26"/>
        </w:rPr>
        <w:t xml:space="preserve">Сорового </w:t>
      </w:r>
      <w:r w:rsidR="00DF657F" w:rsidRPr="00DF657F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 xml:space="preserve"> </w:t>
      </w:r>
      <w:r w:rsidR="00DF657F">
        <w:rPr>
          <w:rFonts w:ascii="Arial" w:hAnsi="Arial" w:cs="Arial"/>
          <w:sz w:val="26"/>
          <w:szCs w:val="26"/>
        </w:rPr>
        <w:t xml:space="preserve">(далее по тексту также – Порядок) </w:t>
      </w:r>
      <w:r w:rsidRPr="00C02CE1">
        <w:rPr>
          <w:rFonts w:ascii="Arial" w:hAnsi="Arial" w:cs="Arial"/>
          <w:sz w:val="26"/>
          <w:szCs w:val="26"/>
        </w:rPr>
        <w:t xml:space="preserve">определяет правила формирования перечня налоговых расходов </w:t>
      </w:r>
      <w:r w:rsidR="00C052A0">
        <w:rPr>
          <w:rFonts w:ascii="Arial" w:hAnsi="Arial" w:cs="Arial"/>
          <w:sz w:val="26"/>
          <w:szCs w:val="26"/>
        </w:rPr>
        <w:t xml:space="preserve">Сорового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32615D" w:rsidP="00C052A0">
      <w:pPr>
        <w:widowControl w:val="0"/>
        <w:suppressAutoHyphens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2. В целях настоящего Порядка применяются следующие понятия и термины:</w:t>
      </w:r>
    </w:p>
    <w:p w:rsidR="0032615D" w:rsidRPr="00C02CE1" w:rsidRDefault="00873282" w:rsidP="00C052A0">
      <w:pPr>
        <w:widowControl w:val="0"/>
        <w:suppressAutoHyphens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а) </w:t>
      </w:r>
      <w:r w:rsidR="0032615D" w:rsidRPr="00C02CE1">
        <w:rPr>
          <w:rFonts w:ascii="Arial" w:hAnsi="Arial" w:cs="Arial"/>
          <w:sz w:val="26"/>
          <w:szCs w:val="26"/>
        </w:rPr>
        <w:t>налоговые расходы</w:t>
      </w:r>
      <w:r w:rsidR="00C052A0">
        <w:rPr>
          <w:rFonts w:ascii="Arial" w:hAnsi="Arial" w:cs="Arial"/>
          <w:sz w:val="26"/>
          <w:szCs w:val="26"/>
        </w:rPr>
        <w:t xml:space="preserve"> Сорового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>- выпадающие доходы местного бюджета,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</w:t>
      </w:r>
      <w:r w:rsidR="00C052A0" w:rsidRPr="00C052A0">
        <w:rPr>
          <w:rFonts w:ascii="Arial" w:hAnsi="Arial" w:cs="Arial"/>
          <w:sz w:val="26"/>
          <w:szCs w:val="26"/>
        </w:rPr>
        <w:t xml:space="preserve"> </w:t>
      </w:r>
      <w:r w:rsidR="00C052A0">
        <w:rPr>
          <w:rFonts w:ascii="Arial" w:hAnsi="Arial" w:cs="Arial"/>
          <w:sz w:val="26"/>
          <w:szCs w:val="26"/>
        </w:rPr>
        <w:t>Сорового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>и (или) целями социально-экономической политики</w:t>
      </w:r>
      <w:r w:rsidR="00C052A0" w:rsidRPr="00C052A0">
        <w:rPr>
          <w:rFonts w:ascii="Arial" w:hAnsi="Arial" w:cs="Arial"/>
          <w:sz w:val="26"/>
          <w:szCs w:val="26"/>
        </w:rPr>
        <w:t xml:space="preserve"> </w:t>
      </w:r>
      <w:r w:rsidR="00C052A0">
        <w:rPr>
          <w:rFonts w:ascii="Arial" w:hAnsi="Arial" w:cs="Arial"/>
          <w:sz w:val="26"/>
          <w:szCs w:val="26"/>
        </w:rPr>
        <w:t>Сорового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не относящим</w:t>
      </w:r>
      <w:r w:rsidR="0032615D" w:rsidRPr="00C02CE1">
        <w:rPr>
          <w:rFonts w:ascii="Arial" w:hAnsi="Arial" w:cs="Arial"/>
          <w:sz w:val="26"/>
          <w:szCs w:val="26"/>
        </w:rPr>
        <w:t>и</w:t>
      </w:r>
      <w:r w:rsidR="0032615D" w:rsidRPr="00C02CE1">
        <w:rPr>
          <w:rFonts w:ascii="Arial" w:hAnsi="Arial" w:cs="Arial"/>
          <w:sz w:val="26"/>
          <w:szCs w:val="26"/>
        </w:rPr>
        <w:t>ся к муниципальным программам</w:t>
      </w:r>
      <w:r w:rsidR="00C052A0" w:rsidRPr="00C052A0">
        <w:rPr>
          <w:rFonts w:ascii="Arial" w:hAnsi="Arial" w:cs="Arial"/>
          <w:sz w:val="26"/>
          <w:szCs w:val="26"/>
        </w:rPr>
        <w:t xml:space="preserve"> </w:t>
      </w:r>
      <w:r w:rsidR="00C052A0">
        <w:rPr>
          <w:rFonts w:ascii="Arial" w:hAnsi="Arial" w:cs="Arial"/>
          <w:sz w:val="26"/>
          <w:szCs w:val="26"/>
        </w:rPr>
        <w:t>Сорового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;</w:t>
      </w:r>
    </w:p>
    <w:p w:rsidR="0032615D" w:rsidRPr="00C02CE1" w:rsidRDefault="00873282" w:rsidP="00C052A0">
      <w:pPr>
        <w:widowControl w:val="0"/>
        <w:suppressAutoHyphens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б) </w:t>
      </w:r>
      <w:r w:rsidR="0032615D" w:rsidRPr="00C02CE1">
        <w:rPr>
          <w:rFonts w:ascii="Arial" w:hAnsi="Arial" w:cs="Arial"/>
          <w:sz w:val="26"/>
          <w:szCs w:val="26"/>
        </w:rPr>
        <w:t>перечень налоговых расходов</w:t>
      </w:r>
      <w:r w:rsidR="00C052A0" w:rsidRPr="00C052A0">
        <w:rPr>
          <w:rFonts w:ascii="Arial" w:hAnsi="Arial" w:cs="Arial"/>
          <w:sz w:val="26"/>
          <w:szCs w:val="26"/>
        </w:rPr>
        <w:t xml:space="preserve"> </w:t>
      </w:r>
      <w:r w:rsidR="00C052A0">
        <w:rPr>
          <w:rFonts w:ascii="Arial" w:hAnsi="Arial" w:cs="Arial"/>
          <w:sz w:val="26"/>
          <w:szCs w:val="26"/>
        </w:rPr>
        <w:t>Сорового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>- документ, содержащий сведения о распределении налоговых расходов</w:t>
      </w:r>
      <w:r w:rsidR="00C052A0" w:rsidRPr="00C052A0">
        <w:rPr>
          <w:rFonts w:ascii="Arial" w:hAnsi="Arial" w:cs="Arial"/>
          <w:sz w:val="26"/>
          <w:szCs w:val="26"/>
        </w:rPr>
        <w:t xml:space="preserve"> </w:t>
      </w:r>
      <w:r w:rsidR="00C052A0">
        <w:rPr>
          <w:rFonts w:ascii="Arial" w:hAnsi="Arial" w:cs="Arial"/>
          <w:sz w:val="26"/>
          <w:szCs w:val="26"/>
        </w:rPr>
        <w:t>Сорового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в соответствии с целями муниципальным программ </w:t>
      </w:r>
      <w:r w:rsidR="00C052A0">
        <w:rPr>
          <w:rFonts w:ascii="Arial" w:hAnsi="Arial" w:cs="Arial"/>
          <w:sz w:val="26"/>
          <w:szCs w:val="26"/>
        </w:rPr>
        <w:t xml:space="preserve">Сорового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структурных элементов муниципальных программ</w:t>
      </w:r>
      <w:r w:rsidR="00D24F3F" w:rsidRPr="00D24F3F">
        <w:rPr>
          <w:rFonts w:ascii="Arial" w:hAnsi="Arial" w:cs="Arial"/>
          <w:sz w:val="26"/>
          <w:szCs w:val="26"/>
        </w:rPr>
        <w:t xml:space="preserve"> </w:t>
      </w:r>
      <w:r w:rsidR="00D24F3F">
        <w:rPr>
          <w:rFonts w:ascii="Arial" w:hAnsi="Arial" w:cs="Arial"/>
          <w:sz w:val="26"/>
          <w:szCs w:val="26"/>
        </w:rPr>
        <w:t>Сорового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>и (или) целями социально-экономической политики</w:t>
      </w:r>
      <w:r w:rsidR="00D24F3F" w:rsidRPr="00D24F3F">
        <w:rPr>
          <w:rFonts w:ascii="Arial" w:hAnsi="Arial" w:cs="Arial"/>
          <w:sz w:val="26"/>
          <w:szCs w:val="26"/>
        </w:rPr>
        <w:t xml:space="preserve"> </w:t>
      </w:r>
      <w:r w:rsidR="00D24F3F">
        <w:rPr>
          <w:rFonts w:ascii="Arial" w:hAnsi="Arial" w:cs="Arial"/>
          <w:sz w:val="26"/>
          <w:szCs w:val="26"/>
        </w:rPr>
        <w:t>Сорового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не относящимися к муниципальным программам</w:t>
      </w:r>
      <w:r w:rsidR="00D24F3F" w:rsidRPr="00D24F3F">
        <w:rPr>
          <w:rFonts w:ascii="Arial" w:hAnsi="Arial" w:cs="Arial"/>
          <w:sz w:val="26"/>
          <w:szCs w:val="26"/>
        </w:rPr>
        <w:t xml:space="preserve"> </w:t>
      </w:r>
      <w:r w:rsidR="00D24F3F">
        <w:rPr>
          <w:rFonts w:ascii="Arial" w:hAnsi="Arial" w:cs="Arial"/>
          <w:sz w:val="26"/>
          <w:szCs w:val="26"/>
        </w:rPr>
        <w:t>Сорового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а также о кур</w:t>
      </w:r>
      <w:r w:rsidR="0032615D" w:rsidRPr="00C02CE1">
        <w:rPr>
          <w:rFonts w:ascii="Arial" w:hAnsi="Arial" w:cs="Arial"/>
          <w:sz w:val="26"/>
          <w:szCs w:val="26"/>
        </w:rPr>
        <w:t>а</w:t>
      </w:r>
      <w:r w:rsidR="0032615D" w:rsidRPr="00C02CE1">
        <w:rPr>
          <w:rFonts w:ascii="Arial" w:hAnsi="Arial" w:cs="Arial"/>
          <w:sz w:val="26"/>
          <w:szCs w:val="26"/>
        </w:rPr>
        <w:t>торах налоговых расходов;</w:t>
      </w:r>
    </w:p>
    <w:p w:rsidR="0032615D" w:rsidRPr="00C02CE1" w:rsidRDefault="00873282" w:rsidP="00C052A0">
      <w:pPr>
        <w:widowControl w:val="0"/>
        <w:suppressAutoHyphens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 к</w:t>
      </w:r>
      <w:r w:rsidR="0032615D" w:rsidRPr="00C02CE1">
        <w:rPr>
          <w:rFonts w:ascii="Arial" w:hAnsi="Arial" w:cs="Arial"/>
          <w:sz w:val="26"/>
          <w:szCs w:val="26"/>
        </w:rPr>
        <w:t xml:space="preserve">уратор налогового расхода </w:t>
      </w:r>
      <w:r w:rsidR="00D24F3F">
        <w:rPr>
          <w:rFonts w:ascii="Arial" w:hAnsi="Arial" w:cs="Arial"/>
          <w:sz w:val="26"/>
          <w:szCs w:val="26"/>
        </w:rPr>
        <w:t xml:space="preserve">Сорового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- </w:t>
      </w:r>
      <w:r w:rsidR="00FA681B" w:rsidRPr="00C02CE1">
        <w:rPr>
          <w:rFonts w:ascii="Arial" w:hAnsi="Arial" w:cs="Arial"/>
          <w:sz w:val="26"/>
          <w:szCs w:val="26"/>
        </w:rPr>
        <w:t>администрация</w:t>
      </w:r>
      <w:r w:rsidR="00D24F3F" w:rsidRPr="00D24F3F">
        <w:rPr>
          <w:rFonts w:ascii="Arial" w:hAnsi="Arial" w:cs="Arial"/>
          <w:sz w:val="26"/>
          <w:szCs w:val="26"/>
        </w:rPr>
        <w:t xml:space="preserve"> </w:t>
      </w:r>
      <w:r w:rsidR="00D24F3F">
        <w:rPr>
          <w:rFonts w:ascii="Arial" w:hAnsi="Arial" w:cs="Arial"/>
          <w:sz w:val="26"/>
          <w:szCs w:val="26"/>
        </w:rPr>
        <w:t>Сорового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>(иной муниципальный орган</w:t>
      </w:r>
      <w:r w:rsidR="00D24F3F" w:rsidRPr="00D24F3F">
        <w:rPr>
          <w:rFonts w:ascii="Arial" w:hAnsi="Arial" w:cs="Arial"/>
          <w:sz w:val="26"/>
          <w:szCs w:val="26"/>
        </w:rPr>
        <w:t xml:space="preserve"> </w:t>
      </w:r>
      <w:r w:rsidR="00D24F3F">
        <w:rPr>
          <w:rFonts w:ascii="Arial" w:hAnsi="Arial" w:cs="Arial"/>
          <w:sz w:val="26"/>
          <w:szCs w:val="26"/>
        </w:rPr>
        <w:t>Сорового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организация), ответственный в соответствии с полномочиями, установленными нормативными правовыми актами</w:t>
      </w:r>
      <w:r w:rsidR="00D24F3F" w:rsidRPr="00D24F3F">
        <w:rPr>
          <w:rFonts w:ascii="Arial" w:hAnsi="Arial" w:cs="Arial"/>
          <w:sz w:val="26"/>
          <w:szCs w:val="26"/>
        </w:rPr>
        <w:t xml:space="preserve"> </w:t>
      </w:r>
      <w:r w:rsidR="00D24F3F">
        <w:rPr>
          <w:rFonts w:ascii="Arial" w:hAnsi="Arial" w:cs="Arial"/>
          <w:sz w:val="26"/>
          <w:szCs w:val="26"/>
        </w:rPr>
        <w:t>Сорового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за достижение соответствующих налоговому расходу</w:t>
      </w:r>
      <w:r w:rsidR="00D24F3F" w:rsidRPr="00D24F3F">
        <w:rPr>
          <w:rFonts w:ascii="Arial" w:hAnsi="Arial" w:cs="Arial"/>
          <w:sz w:val="26"/>
          <w:szCs w:val="26"/>
        </w:rPr>
        <w:t xml:space="preserve"> </w:t>
      </w:r>
      <w:r w:rsidR="00D24F3F">
        <w:rPr>
          <w:rFonts w:ascii="Arial" w:hAnsi="Arial" w:cs="Arial"/>
          <w:sz w:val="26"/>
          <w:szCs w:val="26"/>
        </w:rPr>
        <w:t>Сорового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>целей муниципальной программы</w:t>
      </w:r>
      <w:r w:rsidR="00D24F3F" w:rsidRPr="00D24F3F">
        <w:rPr>
          <w:rFonts w:ascii="Arial" w:hAnsi="Arial" w:cs="Arial"/>
          <w:sz w:val="26"/>
          <w:szCs w:val="26"/>
        </w:rPr>
        <w:t xml:space="preserve"> </w:t>
      </w:r>
      <w:r w:rsidR="00D24F3F">
        <w:rPr>
          <w:rFonts w:ascii="Arial" w:hAnsi="Arial" w:cs="Arial"/>
          <w:sz w:val="26"/>
          <w:szCs w:val="26"/>
        </w:rPr>
        <w:t>Сорового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>и (или) целей социально-экономической политики</w:t>
      </w:r>
      <w:r w:rsidR="00D24F3F" w:rsidRPr="00D24F3F">
        <w:rPr>
          <w:rFonts w:ascii="Arial" w:hAnsi="Arial" w:cs="Arial"/>
          <w:sz w:val="26"/>
          <w:szCs w:val="26"/>
        </w:rPr>
        <w:t xml:space="preserve"> </w:t>
      </w:r>
      <w:r w:rsidR="00D24F3F">
        <w:rPr>
          <w:rFonts w:ascii="Arial" w:hAnsi="Arial" w:cs="Arial"/>
          <w:sz w:val="26"/>
          <w:szCs w:val="26"/>
        </w:rPr>
        <w:t>Сорового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не относящихся к муниципальным программам</w:t>
      </w:r>
      <w:r w:rsidR="00D24F3F" w:rsidRPr="00D24F3F">
        <w:rPr>
          <w:rFonts w:ascii="Arial" w:hAnsi="Arial" w:cs="Arial"/>
          <w:sz w:val="26"/>
          <w:szCs w:val="26"/>
        </w:rPr>
        <w:t xml:space="preserve"> </w:t>
      </w:r>
      <w:r w:rsidR="00D24F3F">
        <w:rPr>
          <w:rFonts w:ascii="Arial" w:hAnsi="Arial" w:cs="Arial"/>
          <w:sz w:val="26"/>
          <w:szCs w:val="26"/>
        </w:rPr>
        <w:t>Сорового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15FB0"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32615D" w:rsidP="00C052A0">
      <w:pPr>
        <w:widowControl w:val="0"/>
        <w:suppressAutoHyphens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507546">
        <w:rPr>
          <w:rFonts w:ascii="Arial" w:hAnsi="Arial" w:cs="Arial"/>
          <w:sz w:val="26"/>
          <w:szCs w:val="26"/>
        </w:rPr>
        <w:t xml:space="preserve">3. </w:t>
      </w:r>
      <w:hyperlink w:anchor="P59" w:history="1">
        <w:r w:rsidRPr="00507546">
          <w:rPr>
            <w:rFonts w:ascii="Arial" w:hAnsi="Arial" w:cs="Arial"/>
            <w:sz w:val="26"/>
            <w:szCs w:val="26"/>
          </w:rPr>
          <w:t>Перечень</w:t>
        </w:r>
      </w:hyperlink>
      <w:r w:rsidRPr="00507546">
        <w:rPr>
          <w:rFonts w:ascii="Arial" w:hAnsi="Arial" w:cs="Arial"/>
          <w:sz w:val="26"/>
          <w:szCs w:val="26"/>
        </w:rPr>
        <w:t xml:space="preserve"> нало</w:t>
      </w:r>
      <w:r w:rsidR="002B4861" w:rsidRPr="00507546">
        <w:rPr>
          <w:rFonts w:ascii="Arial" w:hAnsi="Arial" w:cs="Arial"/>
          <w:sz w:val="26"/>
          <w:szCs w:val="26"/>
        </w:rPr>
        <w:t>говых расходов</w:t>
      </w:r>
      <w:r w:rsidR="00D24F3F" w:rsidRPr="00D24F3F">
        <w:rPr>
          <w:rFonts w:ascii="Arial" w:hAnsi="Arial" w:cs="Arial"/>
          <w:sz w:val="26"/>
          <w:szCs w:val="26"/>
        </w:rPr>
        <w:t xml:space="preserve"> </w:t>
      </w:r>
      <w:r w:rsidR="00D24F3F">
        <w:rPr>
          <w:rFonts w:ascii="Arial" w:hAnsi="Arial" w:cs="Arial"/>
          <w:sz w:val="26"/>
          <w:szCs w:val="26"/>
        </w:rPr>
        <w:t>Сорового</w:t>
      </w:r>
      <w:r w:rsidR="002B4861" w:rsidRPr="00C02CE1">
        <w:rPr>
          <w:rFonts w:ascii="Arial" w:hAnsi="Arial" w:cs="Arial"/>
          <w:sz w:val="26"/>
          <w:szCs w:val="26"/>
        </w:rPr>
        <w:t xml:space="preserve"> </w:t>
      </w:r>
      <w:r w:rsidR="00F710B4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2B4861" w:rsidRPr="00C02CE1">
        <w:rPr>
          <w:rFonts w:ascii="Arial" w:hAnsi="Arial" w:cs="Arial"/>
          <w:sz w:val="26"/>
          <w:szCs w:val="26"/>
        </w:rPr>
        <w:t>формируется</w:t>
      </w:r>
      <w:r w:rsidRPr="00C02CE1">
        <w:rPr>
          <w:rFonts w:ascii="Arial" w:hAnsi="Arial" w:cs="Arial"/>
          <w:sz w:val="26"/>
          <w:szCs w:val="26"/>
        </w:rPr>
        <w:t xml:space="preserve"> в целях оценки налоговых расхо</w:t>
      </w:r>
      <w:r w:rsidR="002B4861" w:rsidRPr="00C02CE1">
        <w:rPr>
          <w:rFonts w:ascii="Arial" w:hAnsi="Arial" w:cs="Arial"/>
          <w:sz w:val="26"/>
          <w:szCs w:val="26"/>
        </w:rPr>
        <w:t>дов</w:t>
      </w:r>
      <w:r w:rsidR="00D24F3F" w:rsidRPr="00D24F3F">
        <w:rPr>
          <w:rFonts w:ascii="Arial" w:hAnsi="Arial" w:cs="Arial"/>
          <w:sz w:val="26"/>
          <w:szCs w:val="26"/>
        </w:rPr>
        <w:t xml:space="preserve"> </w:t>
      </w:r>
      <w:r w:rsidR="00D24F3F">
        <w:rPr>
          <w:rFonts w:ascii="Arial" w:hAnsi="Arial" w:cs="Arial"/>
          <w:sz w:val="26"/>
          <w:szCs w:val="26"/>
        </w:rPr>
        <w:t>Сорового</w:t>
      </w:r>
      <w:r w:rsidR="002B4861" w:rsidRPr="00C02CE1">
        <w:rPr>
          <w:rFonts w:ascii="Arial" w:hAnsi="Arial" w:cs="Arial"/>
          <w:sz w:val="26"/>
          <w:szCs w:val="26"/>
        </w:rPr>
        <w:t xml:space="preserve"> </w:t>
      </w:r>
      <w:r w:rsidR="00975C8E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2D64C0">
        <w:rPr>
          <w:rFonts w:ascii="Arial" w:hAnsi="Arial" w:cs="Arial"/>
          <w:sz w:val="26"/>
          <w:szCs w:val="26"/>
        </w:rPr>
        <w:t>а</w:t>
      </w:r>
      <w:r w:rsidR="0012760D" w:rsidRPr="00C02CE1">
        <w:rPr>
          <w:rFonts w:ascii="Arial" w:hAnsi="Arial" w:cs="Arial"/>
          <w:sz w:val="26"/>
          <w:szCs w:val="26"/>
        </w:rPr>
        <w:t>дминистрацией</w:t>
      </w:r>
      <w:r w:rsidR="00D24F3F" w:rsidRPr="00D24F3F">
        <w:rPr>
          <w:rFonts w:ascii="Arial" w:hAnsi="Arial" w:cs="Arial"/>
          <w:sz w:val="26"/>
          <w:szCs w:val="26"/>
        </w:rPr>
        <w:t xml:space="preserve"> </w:t>
      </w:r>
      <w:r w:rsidR="00D24F3F">
        <w:rPr>
          <w:rFonts w:ascii="Arial" w:hAnsi="Arial" w:cs="Arial"/>
          <w:sz w:val="26"/>
          <w:szCs w:val="26"/>
        </w:rPr>
        <w:t>Сорового</w:t>
      </w:r>
      <w:r w:rsidR="00D4464B" w:rsidRPr="00C02CE1">
        <w:rPr>
          <w:rFonts w:ascii="Arial" w:hAnsi="Arial" w:cs="Arial"/>
          <w:sz w:val="26"/>
          <w:szCs w:val="26"/>
        </w:rPr>
        <w:t xml:space="preserve"> </w:t>
      </w:r>
      <w:r w:rsidR="00975C8E" w:rsidRPr="00C02CE1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 xml:space="preserve"> по форме согласно приложению к настоящему Порядку.</w:t>
      </w:r>
    </w:p>
    <w:p w:rsidR="003D3E97" w:rsidRPr="00C02CE1" w:rsidRDefault="001C6E86" w:rsidP="00C052A0">
      <w:pPr>
        <w:widowControl w:val="0"/>
        <w:suppressAutoHyphens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0" w:name="P34"/>
      <w:bookmarkEnd w:id="0"/>
      <w:r w:rsidRPr="00C02CE1">
        <w:rPr>
          <w:rFonts w:ascii="Arial" w:hAnsi="Arial" w:cs="Arial"/>
          <w:sz w:val="26"/>
          <w:szCs w:val="26"/>
        </w:rPr>
        <w:t>4.</w:t>
      </w:r>
      <w:r w:rsidR="00585B60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Перечень налоговых расходов формируется в соответствии с целями муниципальных программ и (или) целями социально-экономической политики</w:t>
      </w:r>
      <w:r w:rsidR="007A1C4E" w:rsidRPr="007A1C4E">
        <w:rPr>
          <w:rFonts w:ascii="Arial" w:hAnsi="Arial" w:cs="Arial"/>
          <w:sz w:val="26"/>
          <w:szCs w:val="26"/>
        </w:rPr>
        <w:t xml:space="preserve"> </w:t>
      </w:r>
      <w:r w:rsidR="007A1C4E">
        <w:rPr>
          <w:rFonts w:ascii="Arial" w:hAnsi="Arial" w:cs="Arial"/>
          <w:sz w:val="26"/>
          <w:szCs w:val="26"/>
        </w:rPr>
        <w:t>Сорового</w:t>
      </w:r>
      <w:r w:rsidRPr="00C02CE1">
        <w:rPr>
          <w:rFonts w:ascii="Arial" w:hAnsi="Arial" w:cs="Arial"/>
          <w:sz w:val="26"/>
          <w:szCs w:val="26"/>
        </w:rPr>
        <w:t xml:space="preserve"> сельского поселения, не относящимися к муниципальным </w:t>
      </w:r>
      <w:r w:rsidRPr="00C02CE1">
        <w:rPr>
          <w:rFonts w:ascii="Arial" w:hAnsi="Arial" w:cs="Arial"/>
          <w:sz w:val="26"/>
          <w:szCs w:val="26"/>
        </w:rPr>
        <w:lastRenderedPageBreak/>
        <w:t>программам</w:t>
      </w:r>
      <w:r w:rsidR="00A42AC7">
        <w:rPr>
          <w:rFonts w:ascii="Arial" w:hAnsi="Arial" w:cs="Arial"/>
          <w:sz w:val="26"/>
          <w:szCs w:val="26"/>
        </w:rPr>
        <w:t xml:space="preserve"> </w:t>
      </w:r>
      <w:r w:rsidR="007A1C4E">
        <w:rPr>
          <w:rFonts w:ascii="Arial" w:hAnsi="Arial" w:cs="Arial"/>
          <w:sz w:val="26"/>
          <w:szCs w:val="26"/>
        </w:rPr>
        <w:t>Сорового</w:t>
      </w:r>
      <w:r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D3E97" w:rsidRPr="00C02CE1">
        <w:rPr>
          <w:rFonts w:ascii="Arial" w:hAnsi="Arial" w:cs="Arial"/>
          <w:sz w:val="26"/>
          <w:szCs w:val="26"/>
        </w:rPr>
        <w:t>,</w:t>
      </w:r>
      <w:r w:rsidRPr="00C02CE1">
        <w:rPr>
          <w:rFonts w:ascii="Arial" w:hAnsi="Arial" w:cs="Arial"/>
          <w:sz w:val="26"/>
          <w:szCs w:val="26"/>
        </w:rPr>
        <w:t xml:space="preserve"> в срок до 1 </w:t>
      </w:r>
      <w:r w:rsidR="00A42AC7" w:rsidRPr="00A42AC7">
        <w:rPr>
          <w:rFonts w:ascii="Arial" w:hAnsi="Arial" w:cs="Arial"/>
          <w:sz w:val="26"/>
          <w:szCs w:val="26"/>
        </w:rPr>
        <w:t>октября</w:t>
      </w:r>
      <w:r w:rsidR="009A7B8F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текущего финансо</w:t>
      </w:r>
      <w:r w:rsidR="000F4934" w:rsidRPr="00C02CE1">
        <w:rPr>
          <w:rFonts w:ascii="Arial" w:hAnsi="Arial" w:cs="Arial"/>
          <w:sz w:val="26"/>
          <w:szCs w:val="26"/>
        </w:rPr>
        <w:t xml:space="preserve">вого года </w:t>
      </w:r>
      <w:r w:rsidR="003D3E97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0F4934" w:rsidRPr="00C02CE1">
        <w:rPr>
          <w:rFonts w:ascii="Arial" w:hAnsi="Arial" w:cs="Arial"/>
          <w:sz w:val="26"/>
          <w:szCs w:val="26"/>
        </w:rPr>
        <w:t>глав</w:t>
      </w:r>
      <w:r w:rsidR="003D3E97" w:rsidRPr="00C02CE1">
        <w:rPr>
          <w:rFonts w:ascii="Arial" w:hAnsi="Arial" w:cs="Arial"/>
          <w:sz w:val="26"/>
          <w:szCs w:val="26"/>
        </w:rPr>
        <w:t>ой</w:t>
      </w:r>
      <w:r w:rsidR="001F1686" w:rsidRPr="00C02CE1">
        <w:rPr>
          <w:rFonts w:ascii="Arial" w:hAnsi="Arial" w:cs="Arial"/>
          <w:sz w:val="26"/>
          <w:szCs w:val="26"/>
        </w:rPr>
        <w:t xml:space="preserve"> </w:t>
      </w:r>
      <w:r w:rsidR="007A1C4E">
        <w:rPr>
          <w:rFonts w:ascii="Arial" w:hAnsi="Arial" w:cs="Arial"/>
          <w:sz w:val="26"/>
          <w:szCs w:val="26"/>
        </w:rPr>
        <w:t xml:space="preserve">Сорового </w:t>
      </w:r>
      <w:r w:rsidRPr="00C02CE1">
        <w:rPr>
          <w:rFonts w:ascii="Arial" w:hAnsi="Arial" w:cs="Arial"/>
          <w:sz w:val="26"/>
          <w:szCs w:val="26"/>
        </w:rPr>
        <w:t>сельского поселения</w:t>
      </w:r>
      <w:r w:rsidR="003D3E97" w:rsidRPr="00C02CE1">
        <w:rPr>
          <w:rFonts w:ascii="Arial" w:hAnsi="Arial" w:cs="Arial"/>
          <w:sz w:val="26"/>
          <w:szCs w:val="26"/>
        </w:rPr>
        <w:t>.</w:t>
      </w:r>
      <w:r w:rsidRPr="00C02CE1">
        <w:rPr>
          <w:rFonts w:ascii="Arial" w:hAnsi="Arial" w:cs="Arial"/>
          <w:sz w:val="26"/>
          <w:szCs w:val="26"/>
        </w:rPr>
        <w:t xml:space="preserve"> </w:t>
      </w:r>
    </w:p>
    <w:p w:rsidR="0032615D" w:rsidRPr="00C02CE1" w:rsidRDefault="007C24CE" w:rsidP="00C052A0">
      <w:pPr>
        <w:widowControl w:val="0"/>
        <w:suppressAutoHyphens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5</w:t>
      </w:r>
      <w:r w:rsidR="002B4861" w:rsidRPr="00C02CE1">
        <w:rPr>
          <w:rFonts w:ascii="Arial" w:hAnsi="Arial" w:cs="Arial"/>
          <w:sz w:val="26"/>
          <w:szCs w:val="26"/>
        </w:rPr>
        <w:t xml:space="preserve">. </w:t>
      </w:r>
      <w:r w:rsidRPr="00C02CE1">
        <w:rPr>
          <w:rFonts w:ascii="Arial" w:hAnsi="Arial" w:cs="Arial"/>
          <w:sz w:val="26"/>
          <w:szCs w:val="26"/>
        </w:rPr>
        <w:t>Перечень налоговых расходов</w:t>
      </w:r>
      <w:r w:rsidR="00DD7131" w:rsidRPr="00C02CE1">
        <w:rPr>
          <w:rFonts w:ascii="Arial" w:hAnsi="Arial" w:cs="Arial"/>
          <w:sz w:val="26"/>
          <w:szCs w:val="26"/>
        </w:rPr>
        <w:t xml:space="preserve"> </w:t>
      </w:r>
      <w:r w:rsidR="007A1C4E">
        <w:rPr>
          <w:rFonts w:ascii="Arial" w:hAnsi="Arial" w:cs="Arial"/>
          <w:sz w:val="26"/>
          <w:szCs w:val="26"/>
        </w:rPr>
        <w:t>Сорового</w:t>
      </w:r>
      <w:r w:rsidRPr="00C02CE1">
        <w:rPr>
          <w:rFonts w:ascii="Arial" w:hAnsi="Arial" w:cs="Arial"/>
          <w:sz w:val="26"/>
          <w:szCs w:val="26"/>
        </w:rPr>
        <w:t xml:space="preserve"> 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>размещает</w:t>
      </w:r>
      <w:r w:rsidRPr="00C02CE1">
        <w:rPr>
          <w:rFonts w:ascii="Arial" w:hAnsi="Arial" w:cs="Arial"/>
          <w:sz w:val="26"/>
          <w:szCs w:val="26"/>
        </w:rPr>
        <w:t>ся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41661B" w:rsidRPr="00815900">
        <w:rPr>
          <w:rFonts w:ascii="Arial" w:hAnsi="Arial" w:cs="Arial"/>
          <w:sz w:val="26"/>
          <w:szCs w:val="26"/>
        </w:rPr>
        <w:t>на странице</w:t>
      </w:r>
      <w:r w:rsidR="007A1C4E" w:rsidRPr="007A1C4E">
        <w:rPr>
          <w:rFonts w:ascii="Arial" w:hAnsi="Arial" w:cs="Arial"/>
          <w:sz w:val="26"/>
          <w:szCs w:val="26"/>
        </w:rPr>
        <w:t xml:space="preserve"> </w:t>
      </w:r>
      <w:r w:rsidR="007A1C4E">
        <w:rPr>
          <w:rFonts w:ascii="Arial" w:hAnsi="Arial" w:cs="Arial"/>
          <w:sz w:val="26"/>
          <w:szCs w:val="26"/>
        </w:rPr>
        <w:t xml:space="preserve">Сорового </w:t>
      </w:r>
      <w:r w:rsidR="0041661B" w:rsidRPr="00815900">
        <w:rPr>
          <w:rFonts w:ascii="Arial" w:hAnsi="Arial" w:cs="Arial"/>
          <w:sz w:val="26"/>
          <w:szCs w:val="26"/>
        </w:rPr>
        <w:t>сельского поселения официального сайта Уватского муниципального района в информационно-телекоммуникационной сети «Интернет»</w:t>
      </w:r>
      <w:r w:rsidRPr="00C02CE1">
        <w:rPr>
          <w:rFonts w:ascii="Arial" w:hAnsi="Arial" w:cs="Arial"/>
          <w:sz w:val="26"/>
          <w:szCs w:val="26"/>
        </w:rPr>
        <w:t xml:space="preserve"> в срок до 1</w:t>
      </w:r>
      <w:r w:rsidR="009A7B8F" w:rsidRPr="00C02CE1">
        <w:rPr>
          <w:rFonts w:ascii="Arial" w:hAnsi="Arial" w:cs="Arial"/>
          <w:sz w:val="26"/>
          <w:szCs w:val="26"/>
        </w:rPr>
        <w:t xml:space="preserve"> </w:t>
      </w:r>
      <w:r w:rsidR="00EB096E" w:rsidRPr="00EB096E">
        <w:rPr>
          <w:rFonts w:ascii="Arial" w:hAnsi="Arial" w:cs="Arial"/>
          <w:sz w:val="26"/>
          <w:szCs w:val="26"/>
        </w:rPr>
        <w:t xml:space="preserve">декабря </w:t>
      </w:r>
      <w:r w:rsidR="009A7B8F" w:rsidRPr="00EB096E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 xml:space="preserve">текущего финансового года, в случае его изменения – в течение </w:t>
      </w:r>
      <w:r w:rsidR="00585B6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со дня внесения изменений.</w:t>
      </w:r>
    </w:p>
    <w:p w:rsidR="0032615D" w:rsidRPr="00C02CE1" w:rsidRDefault="00C77C21" w:rsidP="00C052A0">
      <w:pPr>
        <w:widowControl w:val="0"/>
        <w:suppressAutoHyphens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6</w:t>
      </w:r>
      <w:r w:rsidR="0032615D" w:rsidRPr="00C02CE1">
        <w:rPr>
          <w:rFonts w:ascii="Arial" w:hAnsi="Arial" w:cs="Arial"/>
          <w:sz w:val="26"/>
          <w:szCs w:val="26"/>
        </w:rPr>
        <w:t>. Изменения в перечень вносятся в случаях:</w:t>
      </w:r>
    </w:p>
    <w:p w:rsidR="0032615D" w:rsidRPr="00C02CE1" w:rsidRDefault="00587542" w:rsidP="00C052A0">
      <w:pPr>
        <w:widowControl w:val="0"/>
        <w:suppressAutoHyphens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1" w:name="P40"/>
      <w:bookmarkEnd w:id="1"/>
      <w:r>
        <w:rPr>
          <w:rFonts w:ascii="Arial" w:hAnsi="Arial" w:cs="Arial"/>
          <w:sz w:val="26"/>
          <w:szCs w:val="26"/>
        </w:rPr>
        <w:t>а) в</w:t>
      </w:r>
      <w:r w:rsidR="0032615D" w:rsidRPr="00C02CE1">
        <w:rPr>
          <w:rFonts w:ascii="Arial" w:hAnsi="Arial" w:cs="Arial"/>
          <w:sz w:val="26"/>
          <w:szCs w:val="26"/>
        </w:rPr>
        <w:t>несения изме</w:t>
      </w:r>
      <w:r w:rsidR="00C123A0" w:rsidRPr="00C02CE1">
        <w:rPr>
          <w:rFonts w:ascii="Arial" w:hAnsi="Arial" w:cs="Arial"/>
          <w:sz w:val="26"/>
          <w:szCs w:val="26"/>
        </w:rPr>
        <w:t>нений в перечень муниципальных программ</w:t>
      </w:r>
      <w:r w:rsidR="007A1C4E" w:rsidRPr="007A1C4E">
        <w:rPr>
          <w:rFonts w:ascii="Arial" w:hAnsi="Arial" w:cs="Arial"/>
          <w:sz w:val="26"/>
          <w:szCs w:val="26"/>
        </w:rPr>
        <w:t xml:space="preserve"> </w:t>
      </w:r>
      <w:r w:rsidR="007A1C4E">
        <w:rPr>
          <w:rFonts w:ascii="Arial" w:hAnsi="Arial" w:cs="Arial"/>
          <w:sz w:val="26"/>
          <w:szCs w:val="26"/>
        </w:rPr>
        <w:t>Сорового</w:t>
      </w:r>
      <w:r w:rsidR="00C123A0" w:rsidRPr="00C02CE1">
        <w:rPr>
          <w:rFonts w:ascii="Arial" w:hAnsi="Arial" w:cs="Arial"/>
          <w:sz w:val="26"/>
          <w:szCs w:val="26"/>
        </w:rPr>
        <w:t xml:space="preserve"> </w:t>
      </w:r>
      <w:r w:rsidR="00877BBE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структур</w:t>
      </w:r>
      <w:r w:rsidR="00C123A0" w:rsidRPr="00C02CE1">
        <w:rPr>
          <w:rFonts w:ascii="Arial" w:hAnsi="Arial" w:cs="Arial"/>
          <w:sz w:val="26"/>
          <w:szCs w:val="26"/>
        </w:rPr>
        <w:t>ных элементов муниципальных программ</w:t>
      </w:r>
      <w:r w:rsidR="007A1C4E" w:rsidRPr="007A1C4E">
        <w:rPr>
          <w:rFonts w:ascii="Arial" w:hAnsi="Arial" w:cs="Arial"/>
          <w:sz w:val="26"/>
          <w:szCs w:val="26"/>
        </w:rPr>
        <w:t xml:space="preserve"> </w:t>
      </w:r>
      <w:r w:rsidR="007A1C4E">
        <w:rPr>
          <w:rFonts w:ascii="Arial" w:hAnsi="Arial" w:cs="Arial"/>
          <w:sz w:val="26"/>
          <w:szCs w:val="26"/>
        </w:rPr>
        <w:t>Сорового</w:t>
      </w:r>
      <w:r w:rsidR="004E139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и (или) в случае изменения полномочий куратора налогового расхода, в связи с которыми возникает необходимость внесения изменений в перечень.</w:t>
      </w:r>
    </w:p>
    <w:p w:rsidR="0032615D" w:rsidRPr="00C02CE1" w:rsidRDefault="0032615D" w:rsidP="00C052A0">
      <w:pPr>
        <w:widowControl w:val="0"/>
        <w:suppressAutoHyphens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2" w:name="P41"/>
      <w:bookmarkEnd w:id="2"/>
      <w:r w:rsidRPr="00C02CE1">
        <w:rPr>
          <w:rFonts w:ascii="Arial" w:hAnsi="Arial" w:cs="Arial"/>
          <w:sz w:val="26"/>
          <w:szCs w:val="26"/>
        </w:rPr>
        <w:t xml:space="preserve">Куратор налогового расхода не позднее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с даты внесения изменений, указанных в </w:t>
      </w:r>
      <w:hyperlink w:anchor="P40" w:history="1">
        <w:r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Pr="00C02CE1">
        <w:rPr>
          <w:rFonts w:ascii="Arial" w:hAnsi="Arial" w:cs="Arial"/>
          <w:sz w:val="26"/>
          <w:szCs w:val="26"/>
        </w:rPr>
        <w:t xml:space="preserve"> настоящего под</w:t>
      </w:r>
      <w:r w:rsidR="00C123A0" w:rsidRPr="00C02CE1">
        <w:rPr>
          <w:rFonts w:ascii="Arial" w:hAnsi="Arial" w:cs="Arial"/>
          <w:sz w:val="26"/>
          <w:szCs w:val="26"/>
        </w:rPr>
        <w:t>пункта</w:t>
      </w:r>
      <w:r w:rsidR="00500C20" w:rsidRPr="00C02CE1">
        <w:rPr>
          <w:rFonts w:ascii="Arial" w:hAnsi="Arial" w:cs="Arial"/>
          <w:sz w:val="26"/>
          <w:szCs w:val="26"/>
        </w:rPr>
        <w:t>, согласовывает</w:t>
      </w:r>
      <w:r w:rsidR="00C123A0" w:rsidRPr="00C02CE1">
        <w:rPr>
          <w:rFonts w:ascii="Arial" w:hAnsi="Arial" w:cs="Arial"/>
          <w:sz w:val="26"/>
          <w:szCs w:val="26"/>
        </w:rPr>
        <w:t xml:space="preserve"> </w:t>
      </w:r>
      <w:r w:rsidR="00500C20" w:rsidRPr="00C02CE1">
        <w:rPr>
          <w:rFonts w:ascii="Arial" w:hAnsi="Arial" w:cs="Arial"/>
          <w:sz w:val="26"/>
          <w:szCs w:val="26"/>
        </w:rPr>
        <w:t xml:space="preserve">с </w:t>
      </w:r>
      <w:r w:rsidR="00997F91" w:rsidRPr="00C02CE1">
        <w:rPr>
          <w:rFonts w:ascii="Arial" w:hAnsi="Arial" w:cs="Arial"/>
          <w:sz w:val="26"/>
          <w:szCs w:val="26"/>
        </w:rPr>
        <w:t>глав</w:t>
      </w:r>
      <w:r w:rsidR="00500C20" w:rsidRPr="00C02CE1">
        <w:rPr>
          <w:rFonts w:ascii="Arial" w:hAnsi="Arial" w:cs="Arial"/>
          <w:sz w:val="26"/>
          <w:szCs w:val="26"/>
        </w:rPr>
        <w:t>ой</w:t>
      </w:r>
      <w:r w:rsidR="00C052A0" w:rsidRPr="00C052A0">
        <w:rPr>
          <w:rFonts w:ascii="Arial" w:hAnsi="Arial" w:cs="Arial"/>
          <w:sz w:val="26"/>
          <w:szCs w:val="26"/>
        </w:rPr>
        <w:t xml:space="preserve"> </w:t>
      </w:r>
      <w:r w:rsidR="00C052A0">
        <w:rPr>
          <w:rFonts w:ascii="Arial" w:hAnsi="Arial" w:cs="Arial"/>
          <w:sz w:val="26"/>
          <w:szCs w:val="26"/>
        </w:rPr>
        <w:t xml:space="preserve">Сорового </w:t>
      </w:r>
      <w:r w:rsidR="00997F91" w:rsidRPr="00C02CE1">
        <w:rPr>
          <w:rFonts w:ascii="Arial" w:hAnsi="Arial" w:cs="Arial"/>
          <w:sz w:val="26"/>
          <w:szCs w:val="26"/>
        </w:rPr>
        <w:t>сельского поселения</w:t>
      </w:r>
      <w:r w:rsidR="00C123A0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информацию для формирования перечня с учетом внесенных изменений.</w:t>
      </w:r>
    </w:p>
    <w:p w:rsidR="0032615D" w:rsidRPr="00C02CE1" w:rsidRDefault="00585B60" w:rsidP="00C052A0">
      <w:pPr>
        <w:widowControl w:val="0"/>
        <w:suppressAutoHyphens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А</w:t>
      </w:r>
      <w:r w:rsidR="00500C20" w:rsidRPr="00C02CE1">
        <w:rPr>
          <w:rFonts w:ascii="Arial" w:hAnsi="Arial" w:cs="Arial"/>
          <w:sz w:val="26"/>
          <w:szCs w:val="26"/>
        </w:rPr>
        <w:t>дминистраци</w:t>
      </w:r>
      <w:r w:rsidRPr="00C02CE1">
        <w:rPr>
          <w:rFonts w:ascii="Arial" w:hAnsi="Arial" w:cs="Arial"/>
          <w:sz w:val="26"/>
          <w:szCs w:val="26"/>
        </w:rPr>
        <w:t>я</w:t>
      </w:r>
      <w:r w:rsidR="00C052A0" w:rsidRPr="00C052A0">
        <w:rPr>
          <w:rFonts w:ascii="Arial" w:hAnsi="Arial" w:cs="Arial"/>
          <w:sz w:val="26"/>
          <w:szCs w:val="26"/>
        </w:rPr>
        <w:t xml:space="preserve"> </w:t>
      </w:r>
      <w:r w:rsidR="00C052A0">
        <w:rPr>
          <w:rFonts w:ascii="Arial" w:hAnsi="Arial" w:cs="Arial"/>
          <w:sz w:val="26"/>
          <w:szCs w:val="26"/>
        </w:rPr>
        <w:t>Сорового</w:t>
      </w:r>
      <w:r w:rsidR="00500C20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в течение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="0032615D" w:rsidRPr="00C02CE1">
        <w:rPr>
          <w:rFonts w:ascii="Arial" w:hAnsi="Arial" w:cs="Arial"/>
          <w:sz w:val="26"/>
          <w:szCs w:val="26"/>
        </w:rPr>
        <w:t xml:space="preserve"> рабочих дней с даты получения от куратора налогового расхода информации, указанной в </w:t>
      </w:r>
      <w:hyperlink w:anchor="P41" w:history="1">
        <w:r w:rsidR="0032615D" w:rsidRPr="00C02CE1">
          <w:rPr>
            <w:rFonts w:ascii="Arial" w:hAnsi="Arial" w:cs="Arial"/>
            <w:sz w:val="26"/>
            <w:szCs w:val="26"/>
          </w:rPr>
          <w:t>абзаце втором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настоящего подпункта, формиру</w:t>
      </w:r>
      <w:r w:rsidR="00296356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перечень с учетом внесенных изменений.</w:t>
      </w:r>
    </w:p>
    <w:p w:rsidR="0032615D" w:rsidRPr="00C02CE1" w:rsidRDefault="00587542" w:rsidP="00C052A0">
      <w:pPr>
        <w:widowControl w:val="0"/>
        <w:suppressAutoHyphens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3" w:name="P43"/>
      <w:bookmarkEnd w:id="3"/>
      <w:r>
        <w:rPr>
          <w:rFonts w:ascii="Arial" w:hAnsi="Arial" w:cs="Arial"/>
          <w:sz w:val="26"/>
          <w:szCs w:val="26"/>
        </w:rPr>
        <w:t>б) у</w:t>
      </w:r>
      <w:r w:rsidR="0032615D" w:rsidRPr="00C02CE1">
        <w:rPr>
          <w:rFonts w:ascii="Arial" w:hAnsi="Arial" w:cs="Arial"/>
          <w:sz w:val="26"/>
          <w:szCs w:val="26"/>
        </w:rPr>
        <w:t>становления новых нало</w:t>
      </w:r>
      <w:r w:rsidR="0036427F" w:rsidRPr="00C02CE1">
        <w:rPr>
          <w:rFonts w:ascii="Arial" w:hAnsi="Arial" w:cs="Arial"/>
          <w:sz w:val="26"/>
          <w:szCs w:val="26"/>
        </w:rPr>
        <w:t>говых расходов</w:t>
      </w:r>
      <w:r w:rsidR="00C052A0" w:rsidRPr="00C052A0">
        <w:rPr>
          <w:rFonts w:ascii="Arial" w:hAnsi="Arial" w:cs="Arial"/>
          <w:sz w:val="26"/>
          <w:szCs w:val="26"/>
        </w:rPr>
        <w:t xml:space="preserve"> </w:t>
      </w:r>
      <w:r w:rsidR="00C052A0">
        <w:rPr>
          <w:rFonts w:ascii="Arial" w:hAnsi="Arial" w:cs="Arial"/>
          <w:sz w:val="26"/>
          <w:szCs w:val="26"/>
        </w:rPr>
        <w:t>Сорового</w:t>
      </w:r>
      <w:r w:rsidR="0036427F" w:rsidRPr="00C02CE1">
        <w:rPr>
          <w:rFonts w:ascii="Arial" w:hAnsi="Arial" w:cs="Arial"/>
          <w:sz w:val="26"/>
          <w:szCs w:val="26"/>
        </w:rPr>
        <w:t xml:space="preserve"> </w:t>
      </w:r>
      <w:r w:rsidR="009E007C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585B60" w:rsidP="00C052A0">
      <w:pPr>
        <w:widowControl w:val="0"/>
        <w:suppressAutoHyphens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4" w:name="P44"/>
      <w:bookmarkEnd w:id="4"/>
      <w:r w:rsidRPr="00C02CE1">
        <w:rPr>
          <w:rFonts w:ascii="Arial" w:hAnsi="Arial" w:cs="Arial"/>
          <w:sz w:val="26"/>
          <w:szCs w:val="26"/>
        </w:rPr>
        <w:t>Администрация</w:t>
      </w:r>
      <w:r w:rsidR="004E1B35">
        <w:rPr>
          <w:rFonts w:ascii="Arial" w:hAnsi="Arial" w:cs="Arial"/>
          <w:sz w:val="26"/>
          <w:szCs w:val="26"/>
        </w:rPr>
        <w:t xml:space="preserve"> </w:t>
      </w:r>
      <w:r w:rsidR="00C052A0">
        <w:rPr>
          <w:rFonts w:ascii="Arial" w:hAnsi="Arial" w:cs="Arial"/>
          <w:sz w:val="26"/>
          <w:szCs w:val="26"/>
        </w:rPr>
        <w:t>Сорового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не позднее </w:t>
      </w:r>
      <w:r w:rsidR="009E007C" w:rsidRPr="00C02CE1">
        <w:rPr>
          <w:rFonts w:ascii="Arial" w:hAnsi="Arial" w:cs="Arial"/>
          <w:sz w:val="26"/>
          <w:szCs w:val="26"/>
        </w:rPr>
        <w:t>1</w:t>
      </w:r>
      <w:r w:rsidR="0032615D" w:rsidRPr="00C02CE1">
        <w:rPr>
          <w:rFonts w:ascii="Arial" w:hAnsi="Arial" w:cs="Arial"/>
          <w:sz w:val="26"/>
          <w:szCs w:val="26"/>
        </w:rPr>
        <w:t xml:space="preserve">0 рабочих дней с даты внесения изменений, указанных в </w:t>
      </w:r>
      <w:hyperlink w:anchor="P43" w:history="1">
        <w:r w:rsidR="0032615D"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настоящего подпункта, дополня</w:t>
      </w:r>
      <w:r w:rsidR="009A7230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перечень новыми налого</w:t>
      </w:r>
      <w:r w:rsidR="0036427F" w:rsidRPr="00C02CE1">
        <w:rPr>
          <w:rFonts w:ascii="Arial" w:hAnsi="Arial" w:cs="Arial"/>
          <w:sz w:val="26"/>
          <w:szCs w:val="26"/>
        </w:rPr>
        <w:t xml:space="preserve">выми расходами </w:t>
      </w:r>
      <w:r w:rsidR="00C052A0">
        <w:rPr>
          <w:rFonts w:ascii="Arial" w:hAnsi="Arial" w:cs="Arial"/>
          <w:sz w:val="26"/>
          <w:szCs w:val="26"/>
        </w:rPr>
        <w:t>Сорового</w:t>
      </w:r>
      <w:r w:rsidR="00C052A0" w:rsidRPr="00BF0EC0">
        <w:rPr>
          <w:rFonts w:ascii="Arial" w:hAnsi="Arial" w:cs="Arial"/>
          <w:sz w:val="26"/>
          <w:szCs w:val="26"/>
          <w:highlight w:val="yellow"/>
        </w:rPr>
        <w:t xml:space="preserve"> 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(далее </w:t>
      </w:r>
      <w:r w:rsidR="00D62141">
        <w:rPr>
          <w:rFonts w:ascii="Arial" w:hAnsi="Arial" w:cs="Arial"/>
          <w:sz w:val="26"/>
          <w:szCs w:val="26"/>
        </w:rPr>
        <w:t xml:space="preserve">по тексту также </w:t>
      </w:r>
      <w:r w:rsidR="0032615D" w:rsidRPr="00C02CE1">
        <w:rPr>
          <w:rFonts w:ascii="Arial" w:hAnsi="Arial" w:cs="Arial"/>
          <w:sz w:val="26"/>
          <w:szCs w:val="26"/>
        </w:rPr>
        <w:t>- изменения в перечень) и распредел</w:t>
      </w:r>
      <w:r w:rsidR="009A7230">
        <w:rPr>
          <w:rFonts w:ascii="Arial" w:hAnsi="Arial" w:cs="Arial"/>
          <w:sz w:val="26"/>
          <w:szCs w:val="26"/>
        </w:rPr>
        <w:t>яе</w:t>
      </w:r>
      <w:r w:rsidR="009E007C" w:rsidRPr="00C02CE1">
        <w:rPr>
          <w:rFonts w:ascii="Arial" w:hAnsi="Arial" w:cs="Arial"/>
          <w:sz w:val="26"/>
          <w:szCs w:val="26"/>
        </w:rPr>
        <w:t>т</w:t>
      </w:r>
      <w:r w:rsidR="0032615D" w:rsidRPr="00C02CE1">
        <w:rPr>
          <w:rFonts w:ascii="Arial" w:hAnsi="Arial" w:cs="Arial"/>
          <w:sz w:val="26"/>
          <w:szCs w:val="26"/>
        </w:rPr>
        <w:t xml:space="preserve"> новы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налоговы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расхо</w:t>
      </w:r>
      <w:r w:rsidR="0036427F" w:rsidRPr="00C02CE1">
        <w:rPr>
          <w:rFonts w:ascii="Arial" w:hAnsi="Arial" w:cs="Arial"/>
          <w:sz w:val="26"/>
          <w:szCs w:val="26"/>
        </w:rPr>
        <w:t>д</w:t>
      </w:r>
      <w:r w:rsidR="009E007C" w:rsidRPr="00C02CE1">
        <w:rPr>
          <w:rFonts w:ascii="Arial" w:hAnsi="Arial" w:cs="Arial"/>
          <w:sz w:val="26"/>
          <w:szCs w:val="26"/>
        </w:rPr>
        <w:t>ы</w:t>
      </w:r>
      <w:r w:rsidR="0036427F" w:rsidRPr="00C02CE1">
        <w:rPr>
          <w:rFonts w:ascii="Arial" w:hAnsi="Arial" w:cs="Arial"/>
          <w:sz w:val="26"/>
          <w:szCs w:val="26"/>
        </w:rPr>
        <w:t xml:space="preserve"> </w:t>
      </w:r>
      <w:r w:rsidR="00C052A0">
        <w:rPr>
          <w:rFonts w:ascii="Arial" w:hAnsi="Arial" w:cs="Arial"/>
          <w:sz w:val="26"/>
          <w:szCs w:val="26"/>
        </w:rPr>
        <w:t>Сорового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474A8E" w:rsidRPr="00C02CE1">
        <w:rPr>
          <w:rFonts w:ascii="Arial" w:hAnsi="Arial" w:cs="Arial"/>
          <w:sz w:val="26"/>
          <w:szCs w:val="26"/>
        </w:rPr>
        <w:t xml:space="preserve"> </w:t>
      </w:r>
      <w:r w:rsidR="0036427F" w:rsidRPr="00C02CE1">
        <w:rPr>
          <w:rFonts w:ascii="Arial" w:hAnsi="Arial" w:cs="Arial"/>
          <w:sz w:val="26"/>
          <w:szCs w:val="26"/>
        </w:rPr>
        <w:t>в соответствии с целями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 xml:space="preserve">грамм </w:t>
      </w:r>
      <w:r w:rsidR="00C052A0">
        <w:rPr>
          <w:rFonts w:ascii="Arial" w:hAnsi="Arial" w:cs="Arial"/>
          <w:sz w:val="26"/>
          <w:szCs w:val="26"/>
        </w:rPr>
        <w:t>Сорового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6427F" w:rsidRPr="00C02CE1">
        <w:rPr>
          <w:rFonts w:ascii="Arial" w:hAnsi="Arial" w:cs="Arial"/>
          <w:sz w:val="26"/>
          <w:szCs w:val="26"/>
        </w:rPr>
        <w:t>, структурных элементов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>грамм</w:t>
      </w:r>
      <w:r w:rsidR="00C052A0" w:rsidRPr="00C052A0">
        <w:rPr>
          <w:rFonts w:ascii="Arial" w:hAnsi="Arial" w:cs="Arial"/>
          <w:sz w:val="26"/>
          <w:szCs w:val="26"/>
        </w:rPr>
        <w:t xml:space="preserve"> </w:t>
      </w:r>
      <w:r w:rsidR="00C052A0">
        <w:rPr>
          <w:rFonts w:ascii="Arial" w:hAnsi="Arial" w:cs="Arial"/>
          <w:sz w:val="26"/>
          <w:szCs w:val="26"/>
        </w:rPr>
        <w:t>Сорового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и (или) целями со</w:t>
      </w:r>
      <w:r w:rsidR="0036427F" w:rsidRPr="00C02CE1">
        <w:rPr>
          <w:rFonts w:ascii="Arial" w:hAnsi="Arial" w:cs="Arial"/>
          <w:sz w:val="26"/>
          <w:szCs w:val="26"/>
        </w:rPr>
        <w:t xml:space="preserve">циально-экономической </w:t>
      </w:r>
      <w:r w:rsidR="000C75AB">
        <w:rPr>
          <w:rFonts w:ascii="Arial" w:hAnsi="Arial" w:cs="Arial"/>
          <w:sz w:val="26"/>
          <w:szCs w:val="26"/>
        </w:rPr>
        <w:t>политики</w:t>
      </w:r>
      <w:r w:rsidR="00C052A0" w:rsidRPr="00C052A0">
        <w:rPr>
          <w:rFonts w:ascii="Arial" w:hAnsi="Arial" w:cs="Arial"/>
          <w:sz w:val="26"/>
          <w:szCs w:val="26"/>
        </w:rPr>
        <w:t xml:space="preserve"> </w:t>
      </w:r>
      <w:r w:rsidR="00C052A0">
        <w:rPr>
          <w:rFonts w:ascii="Arial" w:hAnsi="Arial" w:cs="Arial"/>
          <w:sz w:val="26"/>
          <w:szCs w:val="26"/>
        </w:rPr>
        <w:t>Сорового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не относящи</w:t>
      </w:r>
      <w:r w:rsidR="0036427F" w:rsidRPr="00C02CE1">
        <w:rPr>
          <w:rFonts w:ascii="Arial" w:hAnsi="Arial" w:cs="Arial"/>
          <w:sz w:val="26"/>
          <w:szCs w:val="26"/>
        </w:rPr>
        <w:t>мися к муниципальным программам</w:t>
      </w:r>
      <w:r w:rsidR="00C052A0" w:rsidRPr="00C052A0">
        <w:rPr>
          <w:rFonts w:ascii="Arial" w:hAnsi="Arial" w:cs="Arial"/>
          <w:sz w:val="26"/>
          <w:szCs w:val="26"/>
        </w:rPr>
        <w:t xml:space="preserve"> </w:t>
      </w:r>
      <w:r w:rsidR="00C052A0">
        <w:rPr>
          <w:rFonts w:ascii="Arial" w:hAnsi="Arial" w:cs="Arial"/>
          <w:sz w:val="26"/>
          <w:szCs w:val="26"/>
        </w:rPr>
        <w:t>Сорового</w:t>
      </w:r>
      <w:r w:rsidR="0036427F" w:rsidRPr="00C02CE1">
        <w:rPr>
          <w:rFonts w:ascii="Arial" w:hAnsi="Arial" w:cs="Arial"/>
          <w:sz w:val="26"/>
          <w:szCs w:val="26"/>
        </w:rPr>
        <w:t xml:space="preserve"> </w:t>
      </w:r>
      <w:r w:rsidR="00E824B5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.</w:t>
      </w:r>
    </w:p>
    <w:p w:rsidR="00242B9F" w:rsidRPr="00C02CE1" w:rsidRDefault="0020659A" w:rsidP="00C052A0">
      <w:pPr>
        <w:widowControl w:val="0"/>
        <w:suppressAutoHyphens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5" w:name="P45"/>
      <w:bookmarkEnd w:id="5"/>
      <w:r>
        <w:rPr>
          <w:rFonts w:ascii="Arial" w:hAnsi="Arial" w:cs="Arial"/>
          <w:sz w:val="26"/>
          <w:szCs w:val="26"/>
        </w:rPr>
        <w:t>Уточн</w:t>
      </w:r>
      <w:r w:rsidR="00BB3CC0">
        <w:rPr>
          <w:rFonts w:ascii="Arial" w:hAnsi="Arial" w:cs="Arial"/>
          <w:sz w:val="26"/>
          <w:szCs w:val="26"/>
        </w:rPr>
        <w:t>е</w:t>
      </w:r>
      <w:r w:rsidR="00242B9F" w:rsidRPr="00C02CE1">
        <w:rPr>
          <w:rFonts w:ascii="Arial" w:hAnsi="Arial" w:cs="Arial"/>
          <w:sz w:val="26"/>
          <w:szCs w:val="26"/>
        </w:rPr>
        <w:t>нный перече</w:t>
      </w:r>
      <w:r w:rsidR="00D62141">
        <w:rPr>
          <w:rFonts w:ascii="Arial" w:hAnsi="Arial" w:cs="Arial"/>
          <w:sz w:val="26"/>
          <w:szCs w:val="26"/>
        </w:rPr>
        <w:t>нь налоговых расходов с уче</w:t>
      </w:r>
      <w:r w:rsidR="00242B9F" w:rsidRPr="00C02CE1">
        <w:rPr>
          <w:rFonts w:ascii="Arial" w:hAnsi="Arial" w:cs="Arial"/>
          <w:sz w:val="26"/>
          <w:szCs w:val="26"/>
        </w:rPr>
        <w:t xml:space="preserve">том изменений </w:t>
      </w:r>
      <w:r w:rsidR="00587542">
        <w:rPr>
          <w:rFonts w:ascii="Arial" w:hAnsi="Arial" w:cs="Arial"/>
          <w:sz w:val="26"/>
          <w:szCs w:val="26"/>
        </w:rPr>
        <w:t xml:space="preserve">в перечень </w:t>
      </w:r>
      <w:r w:rsidR="00585B60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242B9F" w:rsidRPr="00C02CE1">
        <w:rPr>
          <w:rFonts w:ascii="Arial" w:hAnsi="Arial" w:cs="Arial"/>
          <w:sz w:val="26"/>
          <w:szCs w:val="26"/>
        </w:rPr>
        <w:t>глав</w:t>
      </w:r>
      <w:r w:rsidR="00585B60" w:rsidRPr="00C02CE1">
        <w:rPr>
          <w:rFonts w:ascii="Arial" w:hAnsi="Arial" w:cs="Arial"/>
          <w:sz w:val="26"/>
          <w:szCs w:val="26"/>
        </w:rPr>
        <w:t>ой</w:t>
      </w:r>
      <w:r w:rsidR="00C052A0" w:rsidRPr="00C052A0">
        <w:rPr>
          <w:rFonts w:ascii="Arial" w:hAnsi="Arial" w:cs="Arial"/>
          <w:sz w:val="26"/>
          <w:szCs w:val="26"/>
        </w:rPr>
        <w:t xml:space="preserve"> </w:t>
      </w:r>
      <w:r w:rsidR="00C052A0">
        <w:rPr>
          <w:rFonts w:ascii="Arial" w:hAnsi="Arial" w:cs="Arial"/>
          <w:sz w:val="26"/>
          <w:szCs w:val="26"/>
        </w:rPr>
        <w:t>Сорового</w:t>
      </w:r>
      <w:r w:rsidR="00242B9F" w:rsidRPr="00C02CE1">
        <w:rPr>
          <w:rFonts w:ascii="Arial" w:hAnsi="Arial" w:cs="Arial"/>
          <w:sz w:val="26"/>
          <w:szCs w:val="26"/>
        </w:rPr>
        <w:t xml:space="preserve"> сельского поселения. </w:t>
      </w:r>
    </w:p>
    <w:p w:rsidR="006531DA" w:rsidRPr="00C02CE1" w:rsidRDefault="00196F4D" w:rsidP="00C052A0">
      <w:pPr>
        <w:widowControl w:val="0"/>
        <w:suppressAutoHyphens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7</w:t>
      </w:r>
      <w:r w:rsidR="002F673C" w:rsidRPr="00C02CE1">
        <w:rPr>
          <w:rFonts w:ascii="Arial" w:hAnsi="Arial" w:cs="Arial"/>
          <w:sz w:val="26"/>
          <w:szCs w:val="26"/>
        </w:rPr>
        <w:t xml:space="preserve">. </w:t>
      </w:r>
      <w:r w:rsidR="00F05080" w:rsidRPr="00C02CE1">
        <w:rPr>
          <w:rFonts w:ascii="Arial" w:hAnsi="Arial" w:cs="Arial"/>
          <w:sz w:val="26"/>
          <w:szCs w:val="26"/>
        </w:rPr>
        <w:t>Администрация</w:t>
      </w:r>
      <w:r w:rsidR="00C052A0" w:rsidRPr="00C052A0">
        <w:rPr>
          <w:rFonts w:ascii="Arial" w:hAnsi="Arial" w:cs="Arial"/>
          <w:sz w:val="26"/>
          <w:szCs w:val="26"/>
        </w:rPr>
        <w:t xml:space="preserve"> </w:t>
      </w:r>
      <w:r w:rsidR="00C052A0">
        <w:rPr>
          <w:rFonts w:ascii="Arial" w:hAnsi="Arial" w:cs="Arial"/>
          <w:sz w:val="26"/>
          <w:szCs w:val="26"/>
        </w:rPr>
        <w:t>Сорового</w:t>
      </w:r>
      <w:r w:rsidR="00D62141">
        <w:rPr>
          <w:rFonts w:ascii="Arial" w:hAnsi="Arial" w:cs="Arial"/>
          <w:sz w:val="26"/>
          <w:szCs w:val="26"/>
        </w:rPr>
        <w:t xml:space="preserve"> </w:t>
      </w:r>
      <w:r w:rsidR="00F05080" w:rsidRPr="00C02CE1">
        <w:rPr>
          <w:rFonts w:ascii="Arial" w:hAnsi="Arial" w:cs="Arial"/>
          <w:sz w:val="26"/>
          <w:szCs w:val="26"/>
        </w:rPr>
        <w:t>сельского поселения</w:t>
      </w:r>
      <w:r w:rsidR="002F673C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размещает </w:t>
      </w:r>
      <w:r w:rsidR="00F05080" w:rsidRPr="00C02CE1">
        <w:rPr>
          <w:rFonts w:ascii="Arial" w:hAnsi="Arial" w:cs="Arial"/>
          <w:sz w:val="26"/>
          <w:szCs w:val="26"/>
        </w:rPr>
        <w:t xml:space="preserve">согласованный </w:t>
      </w:r>
      <w:r w:rsidR="0032615D" w:rsidRPr="00C02CE1">
        <w:rPr>
          <w:rFonts w:ascii="Arial" w:hAnsi="Arial" w:cs="Arial"/>
          <w:sz w:val="26"/>
          <w:szCs w:val="26"/>
        </w:rPr>
        <w:t xml:space="preserve">перечень с учетом внесенных изменений </w:t>
      </w:r>
      <w:r w:rsidR="00587542">
        <w:rPr>
          <w:rFonts w:ascii="Arial" w:hAnsi="Arial" w:cs="Arial"/>
          <w:sz w:val="26"/>
          <w:szCs w:val="26"/>
        </w:rPr>
        <w:t xml:space="preserve">в перечень </w:t>
      </w:r>
      <w:bookmarkStart w:id="6" w:name="_GoBack"/>
      <w:bookmarkEnd w:id="6"/>
      <w:r w:rsidR="0000781C" w:rsidRPr="0000781C">
        <w:rPr>
          <w:rFonts w:ascii="Arial" w:hAnsi="Arial" w:cs="Arial"/>
          <w:sz w:val="26"/>
          <w:szCs w:val="26"/>
        </w:rPr>
        <w:t>на странице</w:t>
      </w:r>
      <w:r w:rsidR="00C052A0" w:rsidRPr="00C052A0">
        <w:rPr>
          <w:rFonts w:ascii="Arial" w:hAnsi="Arial" w:cs="Arial"/>
          <w:sz w:val="26"/>
          <w:szCs w:val="26"/>
        </w:rPr>
        <w:t xml:space="preserve"> </w:t>
      </w:r>
      <w:r w:rsidR="00C052A0">
        <w:rPr>
          <w:rFonts w:ascii="Arial" w:hAnsi="Arial" w:cs="Arial"/>
          <w:sz w:val="26"/>
          <w:szCs w:val="26"/>
        </w:rPr>
        <w:t>Сорового</w:t>
      </w:r>
      <w:r w:rsidR="0000781C" w:rsidRPr="0000781C">
        <w:rPr>
          <w:rFonts w:ascii="Arial" w:hAnsi="Arial" w:cs="Arial"/>
          <w:sz w:val="26"/>
          <w:szCs w:val="26"/>
        </w:rPr>
        <w:t xml:space="preserve"> сельского поселения официального сайта Уватского муниципального района в информационно-телекоммуникационной сети «Интернет»</w:t>
      </w:r>
      <w:r w:rsidR="002F673C" w:rsidRPr="00C02CE1">
        <w:rPr>
          <w:rFonts w:ascii="Arial" w:hAnsi="Arial" w:cs="Arial"/>
          <w:sz w:val="26"/>
          <w:szCs w:val="26"/>
        </w:rPr>
        <w:t>.</w:t>
      </w:r>
    </w:p>
    <w:p w:rsidR="00767476" w:rsidRPr="00761ACA" w:rsidRDefault="00767476" w:rsidP="00C052A0">
      <w:pPr>
        <w:widowControl w:val="0"/>
        <w:suppressAutoHyphens/>
        <w:autoSpaceDE w:val="0"/>
        <w:autoSpaceDN w:val="0"/>
        <w:ind w:firstLine="539"/>
        <w:jc w:val="both"/>
        <w:rPr>
          <w:sz w:val="24"/>
          <w:szCs w:val="24"/>
        </w:rPr>
        <w:sectPr w:rsidR="00767476" w:rsidRPr="00761ACA" w:rsidSect="008E5068">
          <w:headerReference w:type="default" r:id="rId10"/>
          <w:headerReference w:type="first" r:id="rId11"/>
          <w:pgSz w:w="11906" w:h="16838" w:code="9"/>
          <w:pgMar w:top="1134" w:right="567" w:bottom="1134" w:left="1701" w:header="720" w:footer="720" w:gutter="0"/>
          <w:cols w:space="720"/>
          <w:titlePg/>
          <w:docGrid w:linePitch="272"/>
        </w:sectPr>
      </w:pPr>
    </w:p>
    <w:p w:rsidR="004D13D0" w:rsidRPr="00340476" w:rsidRDefault="004D13D0" w:rsidP="004D13D0">
      <w:pPr>
        <w:pStyle w:val="ConsPlusNormal"/>
        <w:jc w:val="right"/>
        <w:outlineLvl w:val="1"/>
        <w:rPr>
          <w:sz w:val="26"/>
          <w:szCs w:val="26"/>
        </w:rPr>
      </w:pPr>
      <w:r w:rsidRPr="00340476">
        <w:rPr>
          <w:sz w:val="26"/>
          <w:szCs w:val="26"/>
        </w:rPr>
        <w:lastRenderedPageBreak/>
        <w:t>Приложение</w:t>
      </w:r>
    </w:p>
    <w:p w:rsidR="004D13D0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>к Порядку формирования перечня</w:t>
      </w:r>
    </w:p>
    <w:p w:rsidR="008D5C4D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 xml:space="preserve">налоговых расходов </w:t>
      </w:r>
    </w:p>
    <w:p w:rsidR="004D13D0" w:rsidRPr="00340476" w:rsidRDefault="00D24F3F" w:rsidP="004D13D0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Сорового</w:t>
      </w:r>
      <w:r w:rsidR="00564249" w:rsidRPr="00340476">
        <w:rPr>
          <w:sz w:val="26"/>
          <w:szCs w:val="26"/>
        </w:rPr>
        <w:t xml:space="preserve"> сельского поселения</w:t>
      </w:r>
    </w:p>
    <w:p w:rsidR="004D13D0" w:rsidRPr="007A61C6" w:rsidRDefault="004D13D0" w:rsidP="004D13D0">
      <w:pPr>
        <w:pStyle w:val="ConsPlusNormal"/>
        <w:ind w:firstLine="540"/>
        <w:jc w:val="both"/>
        <w:rPr>
          <w:sz w:val="24"/>
          <w:szCs w:val="24"/>
          <w:highlight w:val="yellow"/>
        </w:rPr>
      </w:pPr>
    </w:p>
    <w:p w:rsidR="00BD25AC" w:rsidRPr="00D24F3F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4"/>
          <w:szCs w:val="24"/>
        </w:rPr>
      </w:pPr>
      <w:bookmarkStart w:id="7" w:name="P59"/>
      <w:bookmarkEnd w:id="7"/>
      <w:r w:rsidRPr="00D24F3F">
        <w:rPr>
          <w:rFonts w:ascii="Arial" w:hAnsi="Arial" w:cs="Arial"/>
          <w:sz w:val="24"/>
          <w:szCs w:val="24"/>
        </w:rPr>
        <w:t xml:space="preserve">Согласовано                             </w:t>
      </w:r>
    </w:p>
    <w:p w:rsidR="00BD25AC" w:rsidRPr="00D24F3F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4"/>
          <w:szCs w:val="24"/>
        </w:rPr>
      </w:pPr>
      <w:r w:rsidRPr="00D24F3F">
        <w:rPr>
          <w:rFonts w:ascii="Arial" w:hAnsi="Arial" w:cs="Arial"/>
          <w:sz w:val="24"/>
          <w:szCs w:val="24"/>
        </w:rPr>
        <w:t xml:space="preserve">Глава </w:t>
      </w:r>
      <w:r w:rsidR="00D24F3F" w:rsidRPr="00D24F3F">
        <w:rPr>
          <w:rFonts w:ascii="Arial" w:hAnsi="Arial" w:cs="Arial"/>
          <w:sz w:val="24"/>
          <w:szCs w:val="24"/>
        </w:rPr>
        <w:t xml:space="preserve"> Сорового </w:t>
      </w:r>
      <w:r w:rsidRPr="00D24F3F">
        <w:rPr>
          <w:rFonts w:ascii="Arial" w:hAnsi="Arial" w:cs="Arial"/>
          <w:sz w:val="24"/>
          <w:szCs w:val="24"/>
        </w:rPr>
        <w:t>сельского поселения</w:t>
      </w:r>
    </w:p>
    <w:p w:rsidR="00BD25AC" w:rsidRPr="00D24F3F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4"/>
          <w:szCs w:val="24"/>
        </w:rPr>
      </w:pPr>
      <w:r w:rsidRPr="00D24F3F">
        <w:rPr>
          <w:rFonts w:ascii="Arial" w:hAnsi="Arial" w:cs="Arial"/>
          <w:sz w:val="24"/>
          <w:szCs w:val="24"/>
        </w:rPr>
        <w:t xml:space="preserve"> _______</w:t>
      </w:r>
      <w:r w:rsidR="00D24F3F" w:rsidRPr="00D24F3F">
        <w:rPr>
          <w:rFonts w:ascii="Arial" w:hAnsi="Arial" w:cs="Arial"/>
          <w:sz w:val="24"/>
          <w:szCs w:val="24"/>
        </w:rPr>
        <w:t>____</w:t>
      </w:r>
      <w:r w:rsidRPr="00D24F3F">
        <w:rPr>
          <w:rFonts w:ascii="Arial" w:hAnsi="Arial" w:cs="Arial"/>
          <w:sz w:val="24"/>
          <w:szCs w:val="24"/>
        </w:rPr>
        <w:t xml:space="preserve">____    </w:t>
      </w:r>
      <w:r w:rsidR="00D24F3F" w:rsidRPr="00D24F3F">
        <w:rPr>
          <w:rFonts w:ascii="Arial" w:hAnsi="Arial" w:cs="Arial"/>
          <w:sz w:val="24"/>
          <w:szCs w:val="24"/>
        </w:rPr>
        <w:t>________</w:t>
      </w:r>
      <w:r w:rsidRPr="00D24F3F">
        <w:rPr>
          <w:rFonts w:ascii="Arial" w:hAnsi="Arial" w:cs="Arial"/>
          <w:sz w:val="24"/>
          <w:szCs w:val="24"/>
        </w:rPr>
        <w:t>________</w:t>
      </w:r>
    </w:p>
    <w:p w:rsidR="00BD25AC" w:rsidRPr="000C5624" w:rsidRDefault="00D24F3F" w:rsidP="00BD25AC">
      <w:pPr>
        <w:widowControl w:val="0"/>
        <w:autoSpaceDE w:val="0"/>
        <w:autoSpaceDN w:val="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(подпись)                                              </w:t>
      </w:r>
      <w:r w:rsidR="00BD25AC" w:rsidRPr="000C5624">
        <w:rPr>
          <w:rFonts w:ascii="Arial" w:hAnsi="Arial" w:cs="Arial"/>
          <w:sz w:val="16"/>
          <w:szCs w:val="16"/>
        </w:rPr>
        <w:t>(И.О.Ф.)</w:t>
      </w:r>
      <w:r>
        <w:rPr>
          <w:rFonts w:ascii="Arial" w:hAnsi="Arial" w:cs="Arial"/>
          <w:sz w:val="16"/>
          <w:szCs w:val="16"/>
        </w:rPr>
        <w:t xml:space="preserve">     </w:t>
      </w:r>
    </w:p>
    <w:p w:rsidR="00BD25AC" w:rsidRDefault="00BD25AC" w:rsidP="00BD25AC">
      <w:pPr>
        <w:pStyle w:val="ConsPlusNormal"/>
        <w:jc w:val="right"/>
        <w:rPr>
          <w:b/>
          <w:sz w:val="26"/>
          <w:szCs w:val="26"/>
        </w:rPr>
      </w:pPr>
      <w:r w:rsidRPr="003F02CB">
        <w:rPr>
          <w:sz w:val="22"/>
          <w:szCs w:val="22"/>
        </w:rPr>
        <w:t>«__» _________20__г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>Перечень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 xml:space="preserve">налоговых </w:t>
      </w:r>
      <w:r w:rsidRPr="00D24F3F">
        <w:rPr>
          <w:b/>
          <w:sz w:val="26"/>
          <w:szCs w:val="26"/>
        </w:rPr>
        <w:t xml:space="preserve">расходов </w:t>
      </w:r>
      <w:r w:rsidR="00D24F3F" w:rsidRPr="00D24F3F">
        <w:rPr>
          <w:b/>
          <w:sz w:val="26"/>
          <w:szCs w:val="26"/>
        </w:rPr>
        <w:t>Сорового</w:t>
      </w:r>
      <w:r w:rsidR="00564249" w:rsidRPr="00D24F3F">
        <w:rPr>
          <w:b/>
          <w:sz w:val="26"/>
          <w:szCs w:val="26"/>
        </w:rPr>
        <w:t xml:space="preserve"> сельского</w:t>
      </w:r>
      <w:r w:rsidR="00564249" w:rsidRPr="00340476">
        <w:rPr>
          <w:b/>
          <w:sz w:val="26"/>
          <w:szCs w:val="26"/>
        </w:rPr>
        <w:t xml:space="preserve"> поселения</w:t>
      </w:r>
    </w:p>
    <w:p w:rsidR="00767476" w:rsidRPr="007A61C6" w:rsidRDefault="00767476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tbl>
      <w:tblPr>
        <w:tblW w:w="15309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2"/>
        <w:gridCol w:w="1303"/>
        <w:gridCol w:w="1303"/>
        <w:gridCol w:w="1385"/>
        <w:gridCol w:w="1539"/>
        <w:gridCol w:w="1522"/>
        <w:gridCol w:w="1402"/>
        <w:gridCol w:w="1690"/>
        <w:gridCol w:w="1527"/>
        <w:gridCol w:w="1956"/>
        <w:gridCol w:w="1260"/>
      </w:tblGrid>
      <w:tr w:rsidR="004D13D0" w:rsidRPr="007A61C6" w:rsidTr="008E5068">
        <w:tc>
          <w:tcPr>
            <w:tcW w:w="422" w:type="dxa"/>
            <w:vMerge w:val="restart"/>
          </w:tcPr>
          <w:p w:rsidR="004D13D0" w:rsidRPr="00340476" w:rsidRDefault="00F91CDD" w:rsidP="004D13D0">
            <w:pPr>
              <w:pStyle w:val="ConsPlusNormal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 xml:space="preserve">N№ </w:t>
            </w:r>
            <w:r w:rsidR="004D13D0" w:rsidRPr="00340476">
              <w:rPr>
                <w:sz w:val="18"/>
                <w:szCs w:val="18"/>
              </w:rPr>
              <w:t>п/п</w:t>
            </w:r>
          </w:p>
        </w:tc>
        <w:tc>
          <w:tcPr>
            <w:tcW w:w="1303" w:type="dxa"/>
            <w:vMerge w:val="restart"/>
          </w:tcPr>
          <w:p w:rsidR="004D13D0" w:rsidRPr="00340476" w:rsidRDefault="004D13D0" w:rsidP="008E0D4E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ние налога</w:t>
            </w:r>
          </w:p>
        </w:tc>
        <w:tc>
          <w:tcPr>
            <w:tcW w:w="2688" w:type="dxa"/>
            <w:gridSpan w:val="2"/>
          </w:tcPr>
          <w:p w:rsidR="004D13D0" w:rsidRPr="008E5068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8E5068">
              <w:rPr>
                <w:sz w:val="18"/>
                <w:szCs w:val="18"/>
              </w:rPr>
              <w:t>Ре</w:t>
            </w:r>
            <w:r w:rsidR="00573B77" w:rsidRPr="008E5068">
              <w:rPr>
                <w:sz w:val="18"/>
                <w:szCs w:val="18"/>
              </w:rPr>
              <w:t>квизиты Решения Думы</w:t>
            </w:r>
            <w:r w:rsidR="002431BB" w:rsidRPr="008E5068">
              <w:rPr>
                <w:sz w:val="18"/>
                <w:szCs w:val="18"/>
              </w:rPr>
              <w:t xml:space="preserve"> </w:t>
            </w:r>
            <w:r w:rsidR="00340476" w:rsidRPr="008E5068">
              <w:rPr>
                <w:sz w:val="18"/>
                <w:szCs w:val="18"/>
              </w:rPr>
              <w:t xml:space="preserve">Уватского </w:t>
            </w:r>
            <w:r w:rsidR="002431BB" w:rsidRPr="008E5068">
              <w:rPr>
                <w:sz w:val="18"/>
                <w:szCs w:val="18"/>
              </w:rPr>
              <w:t>муниципального района</w:t>
            </w:r>
            <w:r w:rsidRPr="008E5068">
              <w:rPr>
                <w:sz w:val="18"/>
                <w:szCs w:val="18"/>
              </w:rPr>
              <w:t>, устанавливающего налоговые расходы</w:t>
            </w:r>
          </w:p>
        </w:tc>
        <w:tc>
          <w:tcPr>
            <w:tcW w:w="1539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Категории пл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тельщиков н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логов, для кот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рых установл</w:t>
            </w:r>
            <w:r w:rsidRPr="00340476">
              <w:rPr>
                <w:sz w:val="18"/>
                <w:szCs w:val="18"/>
              </w:rPr>
              <w:t>е</w:t>
            </w:r>
            <w:r w:rsidRPr="00340476">
              <w:rPr>
                <w:sz w:val="18"/>
                <w:szCs w:val="18"/>
              </w:rPr>
              <w:t>ны налоговые расходы</w:t>
            </w:r>
          </w:p>
        </w:tc>
        <w:tc>
          <w:tcPr>
            <w:tcW w:w="152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начала действия</w:t>
            </w:r>
          </w:p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налоговых ра</w:t>
            </w:r>
            <w:r w:rsidRPr="00340476">
              <w:rPr>
                <w:sz w:val="18"/>
                <w:szCs w:val="18"/>
              </w:rPr>
              <w:t>с</w:t>
            </w:r>
            <w:r w:rsidRPr="00340476">
              <w:rPr>
                <w:sz w:val="18"/>
                <w:szCs w:val="18"/>
              </w:rPr>
              <w:t>ходов</w:t>
            </w:r>
          </w:p>
        </w:tc>
        <w:tc>
          <w:tcPr>
            <w:tcW w:w="140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прекр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щения дейс</w:t>
            </w:r>
            <w:r w:rsidRPr="00340476">
              <w:rPr>
                <w:sz w:val="18"/>
                <w:szCs w:val="18"/>
              </w:rPr>
              <w:t>т</w:t>
            </w:r>
            <w:r w:rsidRPr="00340476">
              <w:rPr>
                <w:sz w:val="18"/>
                <w:szCs w:val="18"/>
              </w:rPr>
              <w:t>вия налоговых расходов</w:t>
            </w:r>
          </w:p>
        </w:tc>
        <w:tc>
          <w:tcPr>
            <w:tcW w:w="1690" w:type="dxa"/>
            <w:vMerge w:val="restart"/>
          </w:tcPr>
          <w:p w:rsidR="004D13D0" w:rsidRPr="00340476" w:rsidRDefault="00A90AA2" w:rsidP="00D24F3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D24F3F">
              <w:rPr>
                <w:sz w:val="18"/>
                <w:szCs w:val="18"/>
              </w:rPr>
              <w:t>Наименование муниципальных</w:t>
            </w:r>
            <w:r w:rsidR="004D13D0" w:rsidRPr="00D24F3F">
              <w:rPr>
                <w:sz w:val="18"/>
                <w:szCs w:val="18"/>
              </w:rPr>
              <w:t xml:space="preserve"> про</w:t>
            </w:r>
            <w:r w:rsidRPr="00D24F3F">
              <w:rPr>
                <w:sz w:val="18"/>
                <w:szCs w:val="18"/>
              </w:rPr>
              <w:t xml:space="preserve">грамм </w:t>
            </w:r>
            <w:r w:rsidR="00D24F3F" w:rsidRPr="00D24F3F">
              <w:rPr>
                <w:sz w:val="18"/>
                <w:szCs w:val="18"/>
              </w:rPr>
              <w:t>Соров</w:t>
            </w:r>
            <w:r w:rsidR="00D24F3F" w:rsidRPr="00D24F3F">
              <w:rPr>
                <w:sz w:val="18"/>
                <w:szCs w:val="18"/>
              </w:rPr>
              <w:t>о</w:t>
            </w:r>
            <w:r w:rsidR="00D24F3F" w:rsidRPr="00D24F3F">
              <w:rPr>
                <w:sz w:val="18"/>
                <w:szCs w:val="18"/>
              </w:rPr>
              <w:t xml:space="preserve">го </w:t>
            </w:r>
            <w:r w:rsidR="004679C8" w:rsidRPr="00D24F3F">
              <w:rPr>
                <w:sz w:val="18"/>
                <w:szCs w:val="18"/>
              </w:rPr>
              <w:t>сельского п</w:t>
            </w:r>
            <w:r w:rsidR="004679C8" w:rsidRPr="00D24F3F">
              <w:rPr>
                <w:sz w:val="18"/>
                <w:szCs w:val="18"/>
              </w:rPr>
              <w:t>о</w:t>
            </w:r>
            <w:r w:rsidR="004679C8" w:rsidRPr="00D24F3F">
              <w:rPr>
                <w:sz w:val="18"/>
                <w:szCs w:val="18"/>
              </w:rPr>
              <w:t>селения</w:t>
            </w:r>
            <w:r w:rsidR="004D13D0" w:rsidRPr="00D24F3F">
              <w:rPr>
                <w:sz w:val="18"/>
                <w:szCs w:val="18"/>
              </w:rPr>
              <w:t>, стру</w:t>
            </w:r>
            <w:r w:rsidR="004D13D0" w:rsidRPr="00D24F3F">
              <w:rPr>
                <w:sz w:val="18"/>
                <w:szCs w:val="18"/>
              </w:rPr>
              <w:t>к</w:t>
            </w:r>
            <w:r w:rsidR="004D13D0" w:rsidRPr="00D24F3F">
              <w:rPr>
                <w:sz w:val="18"/>
                <w:szCs w:val="18"/>
              </w:rPr>
              <w:t>турных эл</w:t>
            </w:r>
            <w:r w:rsidR="004D13D0" w:rsidRPr="00D24F3F">
              <w:rPr>
                <w:sz w:val="18"/>
                <w:szCs w:val="18"/>
              </w:rPr>
              <w:t>е</w:t>
            </w:r>
            <w:r w:rsidRPr="00D24F3F">
              <w:rPr>
                <w:sz w:val="18"/>
                <w:szCs w:val="18"/>
              </w:rPr>
              <w:t>ментов  муниц</w:t>
            </w:r>
            <w:r w:rsidRPr="00D24F3F">
              <w:rPr>
                <w:sz w:val="18"/>
                <w:szCs w:val="18"/>
              </w:rPr>
              <w:t>и</w:t>
            </w:r>
            <w:r w:rsidRPr="00D24F3F">
              <w:rPr>
                <w:sz w:val="18"/>
                <w:szCs w:val="18"/>
              </w:rPr>
              <w:t xml:space="preserve">пальных </w:t>
            </w:r>
            <w:r w:rsidR="004D13D0" w:rsidRPr="00D24F3F">
              <w:rPr>
                <w:sz w:val="18"/>
                <w:szCs w:val="18"/>
              </w:rPr>
              <w:t>про</w:t>
            </w:r>
            <w:r w:rsidRPr="00D24F3F">
              <w:rPr>
                <w:sz w:val="18"/>
                <w:szCs w:val="18"/>
              </w:rPr>
              <w:t>грамм</w:t>
            </w:r>
            <w:r w:rsidR="00D24F3F" w:rsidRPr="00D24F3F">
              <w:rPr>
                <w:sz w:val="18"/>
                <w:szCs w:val="18"/>
              </w:rPr>
              <w:t xml:space="preserve"> Соров</w:t>
            </w:r>
            <w:r w:rsidR="00D24F3F" w:rsidRPr="00D24F3F">
              <w:rPr>
                <w:sz w:val="18"/>
                <w:szCs w:val="18"/>
              </w:rPr>
              <w:t>о</w:t>
            </w:r>
            <w:r w:rsidR="00D24F3F" w:rsidRPr="00D24F3F">
              <w:rPr>
                <w:sz w:val="18"/>
                <w:szCs w:val="18"/>
              </w:rPr>
              <w:t>го</w:t>
            </w:r>
            <w:r w:rsidRPr="00D24F3F">
              <w:rPr>
                <w:sz w:val="18"/>
                <w:szCs w:val="18"/>
              </w:rPr>
              <w:t xml:space="preserve"> </w:t>
            </w:r>
            <w:r w:rsidR="004679C8" w:rsidRPr="00D24F3F">
              <w:rPr>
                <w:sz w:val="18"/>
                <w:szCs w:val="18"/>
              </w:rPr>
              <w:t>сельского п</w:t>
            </w:r>
            <w:r w:rsidR="004679C8" w:rsidRPr="00D24F3F">
              <w:rPr>
                <w:sz w:val="18"/>
                <w:szCs w:val="18"/>
              </w:rPr>
              <w:t>о</w:t>
            </w:r>
            <w:r w:rsidR="004679C8" w:rsidRPr="00D24F3F">
              <w:rPr>
                <w:sz w:val="18"/>
                <w:szCs w:val="18"/>
              </w:rPr>
              <w:t>селения</w:t>
            </w:r>
            <w:r w:rsidR="004D13D0" w:rsidRPr="00D24F3F">
              <w:rPr>
                <w:sz w:val="18"/>
                <w:szCs w:val="18"/>
              </w:rPr>
              <w:t>, в ц</w:t>
            </w:r>
            <w:r w:rsidR="004D13D0" w:rsidRPr="00D24F3F">
              <w:rPr>
                <w:sz w:val="18"/>
                <w:szCs w:val="18"/>
              </w:rPr>
              <w:t>е</w:t>
            </w:r>
            <w:r w:rsidR="004D13D0" w:rsidRPr="00D24F3F">
              <w:rPr>
                <w:sz w:val="18"/>
                <w:szCs w:val="18"/>
              </w:rPr>
              <w:t>лях реализации кот</w:t>
            </w:r>
            <w:r w:rsidR="004D13D0" w:rsidRPr="00D24F3F">
              <w:rPr>
                <w:sz w:val="18"/>
                <w:szCs w:val="18"/>
              </w:rPr>
              <w:t>о</w:t>
            </w:r>
            <w:r w:rsidR="004D13D0" w:rsidRPr="00D24F3F">
              <w:rPr>
                <w:sz w:val="18"/>
                <w:szCs w:val="18"/>
              </w:rPr>
              <w:t>рых предоста</w:t>
            </w:r>
            <w:r w:rsidR="004D13D0" w:rsidRPr="00D24F3F">
              <w:rPr>
                <w:sz w:val="18"/>
                <w:szCs w:val="18"/>
              </w:rPr>
              <w:t>в</w:t>
            </w:r>
            <w:r w:rsidR="004D13D0" w:rsidRPr="00D24F3F">
              <w:rPr>
                <w:sz w:val="18"/>
                <w:szCs w:val="18"/>
              </w:rPr>
              <w:t>ляются нал</w:t>
            </w:r>
            <w:r w:rsidR="004D13D0" w:rsidRPr="00D24F3F">
              <w:rPr>
                <w:sz w:val="18"/>
                <w:szCs w:val="18"/>
              </w:rPr>
              <w:t>о</w:t>
            </w:r>
            <w:r w:rsidR="004D13D0" w:rsidRPr="00D24F3F">
              <w:rPr>
                <w:sz w:val="18"/>
                <w:szCs w:val="18"/>
              </w:rPr>
              <w:t>говые</w:t>
            </w:r>
            <w:r w:rsidR="004D13D0" w:rsidRPr="00340476">
              <w:rPr>
                <w:sz w:val="18"/>
                <w:szCs w:val="18"/>
              </w:rPr>
              <w:t xml:space="preserve"> расх</w:t>
            </w:r>
            <w:r w:rsidR="004D13D0" w:rsidRPr="00340476">
              <w:rPr>
                <w:sz w:val="18"/>
                <w:szCs w:val="18"/>
              </w:rPr>
              <w:t>о</w:t>
            </w:r>
            <w:r w:rsidR="004D13D0" w:rsidRPr="00340476">
              <w:rPr>
                <w:sz w:val="18"/>
                <w:szCs w:val="18"/>
              </w:rPr>
              <w:t>ды</w:t>
            </w:r>
          </w:p>
        </w:tc>
        <w:tc>
          <w:tcPr>
            <w:tcW w:w="1527" w:type="dxa"/>
            <w:vMerge w:val="restart"/>
          </w:tcPr>
          <w:p w:rsidR="004D13D0" w:rsidRPr="00D24F3F" w:rsidRDefault="004D13D0" w:rsidP="00D24F3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D24F3F">
              <w:rPr>
                <w:sz w:val="18"/>
                <w:szCs w:val="18"/>
              </w:rPr>
              <w:t>Наименование целей социал</w:t>
            </w:r>
            <w:r w:rsidRPr="00D24F3F">
              <w:rPr>
                <w:sz w:val="18"/>
                <w:szCs w:val="18"/>
              </w:rPr>
              <w:t>ь</w:t>
            </w:r>
            <w:r w:rsidR="00A90AA2" w:rsidRPr="00D24F3F">
              <w:rPr>
                <w:sz w:val="18"/>
                <w:szCs w:val="18"/>
              </w:rPr>
              <w:t xml:space="preserve">но-экономической политики </w:t>
            </w:r>
            <w:r w:rsidR="00D24F3F" w:rsidRPr="00D24F3F">
              <w:rPr>
                <w:sz w:val="18"/>
                <w:szCs w:val="18"/>
              </w:rPr>
              <w:t>Сор</w:t>
            </w:r>
            <w:r w:rsidR="00D24F3F" w:rsidRPr="00D24F3F">
              <w:rPr>
                <w:sz w:val="18"/>
                <w:szCs w:val="18"/>
              </w:rPr>
              <w:t>о</w:t>
            </w:r>
            <w:r w:rsidR="00D24F3F" w:rsidRPr="00D24F3F">
              <w:rPr>
                <w:sz w:val="18"/>
                <w:szCs w:val="18"/>
              </w:rPr>
              <w:t>вого</w:t>
            </w:r>
            <w:r w:rsidR="004679C8" w:rsidRPr="00D24F3F">
              <w:rPr>
                <w:sz w:val="18"/>
                <w:szCs w:val="18"/>
              </w:rPr>
              <w:t xml:space="preserve"> сел</w:t>
            </w:r>
            <w:r w:rsidR="004679C8" w:rsidRPr="00D24F3F">
              <w:rPr>
                <w:sz w:val="18"/>
                <w:szCs w:val="18"/>
              </w:rPr>
              <w:t>ь</w:t>
            </w:r>
            <w:r w:rsidR="004679C8" w:rsidRPr="00D24F3F">
              <w:rPr>
                <w:sz w:val="18"/>
                <w:szCs w:val="18"/>
              </w:rPr>
              <w:t>ского посел</w:t>
            </w:r>
            <w:r w:rsidR="004679C8" w:rsidRPr="00D24F3F">
              <w:rPr>
                <w:sz w:val="18"/>
                <w:szCs w:val="18"/>
              </w:rPr>
              <w:t>е</w:t>
            </w:r>
            <w:r w:rsidR="004679C8" w:rsidRPr="00D24F3F">
              <w:rPr>
                <w:sz w:val="18"/>
                <w:szCs w:val="18"/>
              </w:rPr>
              <w:t>ния</w:t>
            </w:r>
            <w:r w:rsidRPr="00D24F3F">
              <w:rPr>
                <w:sz w:val="18"/>
                <w:szCs w:val="18"/>
              </w:rPr>
              <w:t>, не относ</w:t>
            </w:r>
            <w:r w:rsidRPr="00D24F3F">
              <w:rPr>
                <w:sz w:val="18"/>
                <w:szCs w:val="18"/>
              </w:rPr>
              <w:t>я</w:t>
            </w:r>
            <w:r w:rsidR="00A90AA2" w:rsidRPr="00D24F3F">
              <w:rPr>
                <w:sz w:val="18"/>
                <w:szCs w:val="18"/>
              </w:rPr>
              <w:t>щихся к мун</w:t>
            </w:r>
            <w:r w:rsidR="00A90AA2" w:rsidRPr="00D24F3F">
              <w:rPr>
                <w:sz w:val="18"/>
                <w:szCs w:val="18"/>
              </w:rPr>
              <w:t>и</w:t>
            </w:r>
            <w:r w:rsidR="00A90AA2" w:rsidRPr="00D24F3F">
              <w:rPr>
                <w:sz w:val="18"/>
                <w:szCs w:val="18"/>
              </w:rPr>
              <w:t>ципальным</w:t>
            </w:r>
            <w:r w:rsidRPr="00D24F3F">
              <w:rPr>
                <w:sz w:val="18"/>
                <w:szCs w:val="18"/>
              </w:rPr>
              <w:t xml:space="preserve"> програм</w:t>
            </w:r>
            <w:r w:rsidR="00A90AA2" w:rsidRPr="00D24F3F">
              <w:rPr>
                <w:sz w:val="18"/>
                <w:szCs w:val="18"/>
              </w:rPr>
              <w:t>мам</w:t>
            </w:r>
            <w:r w:rsidR="00D24F3F" w:rsidRPr="00D24F3F">
              <w:rPr>
                <w:sz w:val="18"/>
                <w:szCs w:val="18"/>
              </w:rPr>
              <w:t xml:space="preserve"> Сорового</w:t>
            </w:r>
            <w:r w:rsidR="004679C8" w:rsidRPr="00D24F3F">
              <w:rPr>
                <w:sz w:val="18"/>
                <w:szCs w:val="18"/>
              </w:rPr>
              <w:t xml:space="preserve"> сел</w:t>
            </w:r>
            <w:r w:rsidR="004679C8" w:rsidRPr="00D24F3F">
              <w:rPr>
                <w:sz w:val="18"/>
                <w:szCs w:val="18"/>
              </w:rPr>
              <w:t>ь</w:t>
            </w:r>
            <w:r w:rsidR="004679C8" w:rsidRPr="00D24F3F">
              <w:rPr>
                <w:sz w:val="18"/>
                <w:szCs w:val="18"/>
              </w:rPr>
              <w:t>ского посел</w:t>
            </w:r>
            <w:r w:rsidR="004679C8" w:rsidRPr="00D24F3F">
              <w:rPr>
                <w:sz w:val="18"/>
                <w:szCs w:val="18"/>
              </w:rPr>
              <w:t>е</w:t>
            </w:r>
            <w:r w:rsidR="004679C8" w:rsidRPr="00D24F3F">
              <w:rPr>
                <w:sz w:val="18"/>
                <w:szCs w:val="18"/>
              </w:rPr>
              <w:t>ния</w:t>
            </w:r>
            <w:r w:rsidRPr="00D24F3F">
              <w:rPr>
                <w:sz w:val="18"/>
                <w:szCs w:val="18"/>
              </w:rPr>
              <w:t>, в целях реализации к</w:t>
            </w:r>
            <w:r w:rsidRPr="00D24F3F">
              <w:rPr>
                <w:sz w:val="18"/>
                <w:szCs w:val="18"/>
              </w:rPr>
              <w:t>о</w:t>
            </w:r>
            <w:r w:rsidRPr="00D24F3F">
              <w:rPr>
                <w:sz w:val="18"/>
                <w:szCs w:val="18"/>
              </w:rPr>
              <w:t>торых предо</w:t>
            </w:r>
            <w:r w:rsidRPr="00D24F3F">
              <w:rPr>
                <w:sz w:val="18"/>
                <w:szCs w:val="18"/>
              </w:rPr>
              <w:t>с</w:t>
            </w:r>
            <w:r w:rsidRPr="00D24F3F">
              <w:rPr>
                <w:sz w:val="18"/>
                <w:szCs w:val="18"/>
              </w:rPr>
              <w:t>тавляются н</w:t>
            </w:r>
            <w:r w:rsidRPr="00D24F3F">
              <w:rPr>
                <w:sz w:val="18"/>
                <w:szCs w:val="18"/>
              </w:rPr>
              <w:t>а</w:t>
            </w:r>
            <w:r w:rsidRPr="00D24F3F">
              <w:rPr>
                <w:sz w:val="18"/>
                <w:szCs w:val="18"/>
              </w:rPr>
              <w:t>логовые расх</w:t>
            </w:r>
            <w:r w:rsidRPr="00D24F3F">
              <w:rPr>
                <w:sz w:val="18"/>
                <w:szCs w:val="18"/>
              </w:rPr>
              <w:t>о</w:t>
            </w:r>
            <w:r w:rsidRPr="00D24F3F">
              <w:rPr>
                <w:sz w:val="18"/>
                <w:szCs w:val="18"/>
              </w:rPr>
              <w:t>ды</w:t>
            </w:r>
          </w:p>
        </w:tc>
        <w:tc>
          <w:tcPr>
            <w:tcW w:w="1956" w:type="dxa"/>
            <w:vMerge w:val="restart"/>
          </w:tcPr>
          <w:p w:rsidR="004D13D0" w:rsidRPr="00D24F3F" w:rsidRDefault="004D13D0" w:rsidP="00D24F3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D24F3F">
              <w:rPr>
                <w:sz w:val="18"/>
                <w:szCs w:val="18"/>
              </w:rPr>
              <w:t>Показатели (индик</w:t>
            </w:r>
            <w:r w:rsidRPr="00D24F3F">
              <w:rPr>
                <w:sz w:val="18"/>
                <w:szCs w:val="18"/>
              </w:rPr>
              <w:t>а</w:t>
            </w:r>
            <w:r w:rsidRPr="00D24F3F">
              <w:rPr>
                <w:sz w:val="18"/>
                <w:szCs w:val="18"/>
              </w:rPr>
              <w:t>торы) дости</w:t>
            </w:r>
            <w:r w:rsidR="00A90AA2" w:rsidRPr="00D24F3F">
              <w:rPr>
                <w:sz w:val="18"/>
                <w:szCs w:val="18"/>
              </w:rPr>
              <w:t>жения целей муниципал</w:t>
            </w:r>
            <w:r w:rsidR="00A90AA2" w:rsidRPr="00D24F3F">
              <w:rPr>
                <w:sz w:val="18"/>
                <w:szCs w:val="18"/>
              </w:rPr>
              <w:t>ь</w:t>
            </w:r>
            <w:r w:rsidR="00A90AA2" w:rsidRPr="00D24F3F">
              <w:rPr>
                <w:sz w:val="18"/>
                <w:szCs w:val="18"/>
              </w:rPr>
              <w:t>ных</w:t>
            </w:r>
            <w:r w:rsidRPr="00D24F3F">
              <w:rPr>
                <w:sz w:val="18"/>
                <w:szCs w:val="18"/>
              </w:rPr>
              <w:t xml:space="preserve"> про</w:t>
            </w:r>
            <w:r w:rsidR="00A90AA2" w:rsidRPr="00D24F3F">
              <w:rPr>
                <w:sz w:val="18"/>
                <w:szCs w:val="18"/>
              </w:rPr>
              <w:t>грамм</w:t>
            </w:r>
            <w:r w:rsidR="00D24F3F" w:rsidRPr="00D24F3F">
              <w:rPr>
                <w:sz w:val="18"/>
                <w:szCs w:val="18"/>
              </w:rPr>
              <w:t xml:space="preserve"> Сор</w:t>
            </w:r>
            <w:r w:rsidR="00D24F3F" w:rsidRPr="00D24F3F">
              <w:rPr>
                <w:sz w:val="18"/>
                <w:szCs w:val="18"/>
              </w:rPr>
              <w:t>о</w:t>
            </w:r>
            <w:r w:rsidR="00D24F3F" w:rsidRPr="00D24F3F">
              <w:rPr>
                <w:sz w:val="18"/>
                <w:szCs w:val="18"/>
              </w:rPr>
              <w:t>вого</w:t>
            </w:r>
            <w:r w:rsidR="004679C8" w:rsidRPr="00D24F3F">
              <w:rPr>
                <w:sz w:val="18"/>
                <w:szCs w:val="18"/>
              </w:rPr>
              <w:t xml:space="preserve"> сельского пос</w:t>
            </w:r>
            <w:r w:rsidR="004679C8" w:rsidRPr="00D24F3F">
              <w:rPr>
                <w:sz w:val="18"/>
                <w:szCs w:val="18"/>
              </w:rPr>
              <w:t>е</w:t>
            </w:r>
            <w:r w:rsidR="004679C8" w:rsidRPr="00D24F3F">
              <w:rPr>
                <w:sz w:val="18"/>
                <w:szCs w:val="18"/>
              </w:rPr>
              <w:t>ления</w:t>
            </w:r>
            <w:r w:rsidRPr="00D24F3F">
              <w:rPr>
                <w:sz w:val="18"/>
                <w:szCs w:val="18"/>
              </w:rPr>
              <w:t>, структу</w:t>
            </w:r>
            <w:r w:rsidRPr="00D24F3F">
              <w:rPr>
                <w:sz w:val="18"/>
                <w:szCs w:val="18"/>
              </w:rPr>
              <w:t>р</w:t>
            </w:r>
            <w:r w:rsidRPr="00D24F3F">
              <w:rPr>
                <w:sz w:val="18"/>
                <w:szCs w:val="18"/>
              </w:rPr>
              <w:t>ных эле</w:t>
            </w:r>
            <w:r w:rsidR="00A90AA2" w:rsidRPr="00D24F3F">
              <w:rPr>
                <w:sz w:val="18"/>
                <w:szCs w:val="18"/>
              </w:rPr>
              <w:t>ментов муниц</w:t>
            </w:r>
            <w:r w:rsidR="00A90AA2" w:rsidRPr="00D24F3F">
              <w:rPr>
                <w:sz w:val="18"/>
                <w:szCs w:val="18"/>
              </w:rPr>
              <w:t>и</w:t>
            </w:r>
            <w:r w:rsidR="00A90AA2" w:rsidRPr="00D24F3F">
              <w:rPr>
                <w:sz w:val="18"/>
                <w:szCs w:val="18"/>
              </w:rPr>
              <w:t>пальных</w:t>
            </w:r>
            <w:r w:rsidRPr="00D24F3F">
              <w:rPr>
                <w:sz w:val="18"/>
                <w:szCs w:val="18"/>
              </w:rPr>
              <w:t xml:space="preserve"> пр</w:t>
            </w:r>
            <w:r w:rsidRPr="00D24F3F">
              <w:rPr>
                <w:sz w:val="18"/>
                <w:szCs w:val="18"/>
              </w:rPr>
              <w:t>о</w:t>
            </w:r>
            <w:r w:rsidR="00A90AA2" w:rsidRPr="00D24F3F">
              <w:rPr>
                <w:sz w:val="18"/>
                <w:szCs w:val="18"/>
              </w:rPr>
              <w:t>грамм</w:t>
            </w:r>
            <w:r w:rsidR="00D24F3F" w:rsidRPr="00D24F3F">
              <w:rPr>
                <w:sz w:val="18"/>
                <w:szCs w:val="18"/>
              </w:rPr>
              <w:t xml:space="preserve"> Сорового</w:t>
            </w:r>
            <w:r w:rsidR="004679C8" w:rsidRPr="00D24F3F">
              <w:rPr>
                <w:sz w:val="18"/>
                <w:szCs w:val="18"/>
              </w:rPr>
              <w:t xml:space="preserve"> сельского п</w:t>
            </w:r>
            <w:r w:rsidR="004679C8" w:rsidRPr="00D24F3F">
              <w:rPr>
                <w:sz w:val="18"/>
                <w:szCs w:val="18"/>
              </w:rPr>
              <w:t>о</w:t>
            </w:r>
            <w:r w:rsidR="004679C8" w:rsidRPr="00D24F3F">
              <w:rPr>
                <w:sz w:val="18"/>
                <w:szCs w:val="18"/>
              </w:rPr>
              <w:t>селения</w:t>
            </w:r>
            <w:r w:rsidR="002431BB" w:rsidRPr="00D24F3F">
              <w:rPr>
                <w:sz w:val="18"/>
                <w:szCs w:val="18"/>
              </w:rPr>
              <w:t xml:space="preserve"> </w:t>
            </w:r>
            <w:r w:rsidRPr="00D24F3F">
              <w:rPr>
                <w:sz w:val="18"/>
                <w:szCs w:val="18"/>
              </w:rPr>
              <w:t>и (или) целей соц</w:t>
            </w:r>
            <w:r w:rsidRPr="00D24F3F">
              <w:rPr>
                <w:sz w:val="18"/>
                <w:szCs w:val="18"/>
              </w:rPr>
              <w:t>и</w:t>
            </w:r>
            <w:r w:rsidRPr="00D24F3F">
              <w:rPr>
                <w:sz w:val="18"/>
                <w:szCs w:val="18"/>
              </w:rPr>
              <w:t>ально-экономической пол</w:t>
            </w:r>
            <w:r w:rsidRPr="00D24F3F">
              <w:rPr>
                <w:sz w:val="18"/>
                <w:szCs w:val="18"/>
              </w:rPr>
              <w:t>и</w:t>
            </w:r>
            <w:r w:rsidRPr="00D24F3F">
              <w:rPr>
                <w:sz w:val="18"/>
                <w:szCs w:val="18"/>
              </w:rPr>
              <w:t>ти</w:t>
            </w:r>
            <w:r w:rsidR="00A90AA2" w:rsidRPr="00D24F3F">
              <w:rPr>
                <w:sz w:val="18"/>
                <w:szCs w:val="18"/>
              </w:rPr>
              <w:t>ки</w:t>
            </w:r>
            <w:r w:rsidR="00D24F3F" w:rsidRPr="00D24F3F">
              <w:rPr>
                <w:sz w:val="18"/>
                <w:szCs w:val="18"/>
              </w:rPr>
              <w:t xml:space="preserve"> Сорового</w:t>
            </w:r>
            <w:r w:rsidR="004679C8" w:rsidRPr="00D24F3F">
              <w:rPr>
                <w:sz w:val="18"/>
                <w:szCs w:val="18"/>
              </w:rPr>
              <w:t xml:space="preserve"> сел</w:t>
            </w:r>
            <w:r w:rsidR="004679C8" w:rsidRPr="00D24F3F">
              <w:rPr>
                <w:sz w:val="18"/>
                <w:szCs w:val="18"/>
              </w:rPr>
              <w:t>ь</w:t>
            </w:r>
            <w:r w:rsidR="004679C8" w:rsidRPr="00D24F3F">
              <w:rPr>
                <w:sz w:val="18"/>
                <w:szCs w:val="18"/>
              </w:rPr>
              <w:t>ского п</w:t>
            </w:r>
            <w:r w:rsidR="004679C8" w:rsidRPr="00D24F3F">
              <w:rPr>
                <w:sz w:val="18"/>
                <w:szCs w:val="18"/>
              </w:rPr>
              <w:t>о</w:t>
            </w:r>
            <w:r w:rsidR="004679C8" w:rsidRPr="00D24F3F">
              <w:rPr>
                <w:sz w:val="18"/>
                <w:szCs w:val="18"/>
              </w:rPr>
              <w:t>селения</w:t>
            </w:r>
            <w:r w:rsidRPr="00D24F3F">
              <w:rPr>
                <w:sz w:val="18"/>
                <w:szCs w:val="18"/>
              </w:rPr>
              <w:t>, не относящих</w:t>
            </w:r>
            <w:r w:rsidR="00A90AA2" w:rsidRPr="00D24F3F">
              <w:rPr>
                <w:sz w:val="18"/>
                <w:szCs w:val="18"/>
              </w:rPr>
              <w:t>ся к мун</w:t>
            </w:r>
            <w:r w:rsidR="00A90AA2" w:rsidRPr="00D24F3F">
              <w:rPr>
                <w:sz w:val="18"/>
                <w:szCs w:val="18"/>
              </w:rPr>
              <w:t>и</w:t>
            </w:r>
            <w:r w:rsidR="00A90AA2" w:rsidRPr="00D24F3F">
              <w:rPr>
                <w:sz w:val="18"/>
                <w:szCs w:val="18"/>
              </w:rPr>
              <w:t>ципальным</w:t>
            </w:r>
            <w:r w:rsidRPr="00D24F3F">
              <w:rPr>
                <w:sz w:val="18"/>
                <w:szCs w:val="18"/>
              </w:rPr>
              <w:t xml:space="preserve"> програ</w:t>
            </w:r>
            <w:r w:rsidRPr="00D24F3F">
              <w:rPr>
                <w:sz w:val="18"/>
                <w:szCs w:val="18"/>
              </w:rPr>
              <w:t>м</w:t>
            </w:r>
            <w:r w:rsidR="00A90AA2" w:rsidRPr="00D24F3F">
              <w:rPr>
                <w:sz w:val="18"/>
                <w:szCs w:val="18"/>
              </w:rPr>
              <w:t>мам</w:t>
            </w:r>
            <w:r w:rsidR="00D24F3F" w:rsidRPr="00D24F3F">
              <w:rPr>
                <w:sz w:val="18"/>
                <w:szCs w:val="18"/>
              </w:rPr>
              <w:t xml:space="preserve"> Сорового </w:t>
            </w:r>
            <w:r w:rsidR="004679C8" w:rsidRPr="00D24F3F">
              <w:rPr>
                <w:sz w:val="18"/>
                <w:szCs w:val="18"/>
              </w:rPr>
              <w:t>сел</w:t>
            </w:r>
            <w:r w:rsidR="004679C8" w:rsidRPr="00D24F3F">
              <w:rPr>
                <w:sz w:val="18"/>
                <w:szCs w:val="18"/>
              </w:rPr>
              <w:t>ь</w:t>
            </w:r>
            <w:r w:rsidR="004679C8" w:rsidRPr="00D24F3F">
              <w:rPr>
                <w:sz w:val="18"/>
                <w:szCs w:val="18"/>
              </w:rPr>
              <w:t>ского пос</w:t>
            </w:r>
            <w:r w:rsidR="004679C8" w:rsidRPr="00D24F3F">
              <w:rPr>
                <w:sz w:val="18"/>
                <w:szCs w:val="18"/>
              </w:rPr>
              <w:t>е</w:t>
            </w:r>
            <w:r w:rsidR="004679C8" w:rsidRPr="00D24F3F">
              <w:rPr>
                <w:sz w:val="18"/>
                <w:szCs w:val="18"/>
              </w:rPr>
              <w:t>ления</w:t>
            </w:r>
            <w:r w:rsidRPr="00D24F3F">
              <w:rPr>
                <w:sz w:val="18"/>
                <w:szCs w:val="18"/>
              </w:rPr>
              <w:t>, в связи с предоставл</w:t>
            </w:r>
            <w:r w:rsidRPr="00D24F3F">
              <w:rPr>
                <w:sz w:val="18"/>
                <w:szCs w:val="18"/>
              </w:rPr>
              <w:t>е</w:t>
            </w:r>
            <w:r w:rsidRPr="00D24F3F">
              <w:rPr>
                <w:sz w:val="18"/>
                <w:szCs w:val="18"/>
              </w:rPr>
              <w:t>нием налоговых ра</w:t>
            </w:r>
            <w:r w:rsidRPr="00D24F3F">
              <w:rPr>
                <w:sz w:val="18"/>
                <w:szCs w:val="18"/>
              </w:rPr>
              <w:t>с</w:t>
            </w:r>
            <w:r w:rsidRPr="00D24F3F">
              <w:rPr>
                <w:sz w:val="18"/>
                <w:szCs w:val="18"/>
              </w:rPr>
              <w:t>ходов</w:t>
            </w:r>
          </w:p>
        </w:tc>
        <w:tc>
          <w:tcPr>
            <w:tcW w:w="1260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Куратор н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логов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го расхода</w:t>
            </w:r>
          </w:p>
        </w:tc>
      </w:tr>
      <w:tr w:rsidR="004D13D0" w:rsidRPr="00761ACA" w:rsidTr="008E5068">
        <w:tc>
          <w:tcPr>
            <w:tcW w:w="4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8E5068" w:rsidRDefault="00A90AA2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8E5068">
              <w:rPr>
                <w:sz w:val="16"/>
                <w:szCs w:val="16"/>
              </w:rPr>
              <w:t xml:space="preserve">Наименование Решения </w:t>
            </w:r>
            <w:r w:rsidR="002431BB" w:rsidRPr="008E5068">
              <w:rPr>
                <w:sz w:val="16"/>
                <w:szCs w:val="16"/>
              </w:rPr>
              <w:t xml:space="preserve">Думы </w:t>
            </w:r>
            <w:r w:rsidR="00340476" w:rsidRPr="008E5068">
              <w:rPr>
                <w:sz w:val="16"/>
                <w:szCs w:val="16"/>
              </w:rPr>
              <w:t xml:space="preserve">Уватского </w:t>
            </w:r>
            <w:r w:rsidR="002431BB" w:rsidRPr="008E5068">
              <w:rPr>
                <w:sz w:val="16"/>
                <w:szCs w:val="16"/>
              </w:rPr>
              <w:t>м</w:t>
            </w:r>
            <w:r w:rsidR="002431BB" w:rsidRPr="008E5068">
              <w:rPr>
                <w:sz w:val="16"/>
                <w:szCs w:val="16"/>
              </w:rPr>
              <w:t>у</w:t>
            </w:r>
            <w:r w:rsidR="002431BB" w:rsidRPr="008E5068">
              <w:rPr>
                <w:sz w:val="16"/>
                <w:szCs w:val="16"/>
              </w:rPr>
              <w:t>ниципального района</w:t>
            </w:r>
            <w:r w:rsidR="004D13D0" w:rsidRPr="008E5068">
              <w:rPr>
                <w:sz w:val="16"/>
                <w:szCs w:val="16"/>
              </w:rPr>
              <w:t>, дата, номер</w:t>
            </w:r>
          </w:p>
        </w:tc>
        <w:tc>
          <w:tcPr>
            <w:tcW w:w="1385" w:type="dxa"/>
          </w:tcPr>
          <w:p w:rsidR="004D13D0" w:rsidRPr="008E5068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8E5068">
              <w:rPr>
                <w:sz w:val="16"/>
                <w:szCs w:val="16"/>
              </w:rPr>
              <w:t>Статья, часть, пункт, подпункт, абзац</w:t>
            </w:r>
          </w:p>
        </w:tc>
        <w:tc>
          <w:tcPr>
            <w:tcW w:w="1539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40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690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956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</w:tr>
      <w:tr w:rsidR="004D13D0" w:rsidRPr="00761ACA" w:rsidTr="008E5068">
        <w:tc>
          <w:tcPr>
            <w:tcW w:w="4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</w:t>
            </w:r>
          </w:p>
        </w:tc>
        <w:tc>
          <w:tcPr>
            <w:tcW w:w="1303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2</w:t>
            </w:r>
          </w:p>
        </w:tc>
        <w:tc>
          <w:tcPr>
            <w:tcW w:w="1303" w:type="dxa"/>
          </w:tcPr>
          <w:p w:rsidR="004D13D0" w:rsidRPr="008E5068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8E5068">
              <w:rPr>
                <w:sz w:val="16"/>
                <w:szCs w:val="16"/>
              </w:rPr>
              <w:t>3</w:t>
            </w:r>
          </w:p>
        </w:tc>
        <w:tc>
          <w:tcPr>
            <w:tcW w:w="1385" w:type="dxa"/>
          </w:tcPr>
          <w:p w:rsidR="004D13D0" w:rsidRPr="008E5068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8E5068">
              <w:rPr>
                <w:sz w:val="16"/>
                <w:szCs w:val="16"/>
              </w:rPr>
              <w:t>4</w:t>
            </w:r>
          </w:p>
        </w:tc>
        <w:tc>
          <w:tcPr>
            <w:tcW w:w="1539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5</w:t>
            </w:r>
          </w:p>
        </w:tc>
        <w:tc>
          <w:tcPr>
            <w:tcW w:w="15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6</w:t>
            </w:r>
          </w:p>
        </w:tc>
        <w:tc>
          <w:tcPr>
            <w:tcW w:w="140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7</w:t>
            </w:r>
          </w:p>
        </w:tc>
        <w:tc>
          <w:tcPr>
            <w:tcW w:w="1690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8</w:t>
            </w:r>
          </w:p>
        </w:tc>
        <w:tc>
          <w:tcPr>
            <w:tcW w:w="1527" w:type="dxa"/>
          </w:tcPr>
          <w:p w:rsidR="004D13D0" w:rsidRPr="00340476" w:rsidRDefault="004D13D0" w:rsidP="00340476">
            <w:pPr>
              <w:pStyle w:val="ConsPlusNormal"/>
              <w:ind w:firstLine="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9</w:t>
            </w:r>
          </w:p>
        </w:tc>
        <w:tc>
          <w:tcPr>
            <w:tcW w:w="1956" w:type="dxa"/>
          </w:tcPr>
          <w:p w:rsidR="004D13D0" w:rsidRPr="00340476" w:rsidRDefault="004D13D0" w:rsidP="00340476">
            <w:pPr>
              <w:pStyle w:val="ConsPlusNormal"/>
              <w:ind w:firstLine="36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10</w:t>
            </w:r>
          </w:p>
        </w:tc>
        <w:tc>
          <w:tcPr>
            <w:tcW w:w="1260" w:type="dxa"/>
          </w:tcPr>
          <w:p w:rsidR="004D13D0" w:rsidRPr="00340476" w:rsidRDefault="004D13D0" w:rsidP="00340476">
            <w:pPr>
              <w:pStyle w:val="ConsPlusNormal"/>
              <w:ind w:firstLine="6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11</w:t>
            </w:r>
          </w:p>
        </w:tc>
      </w:tr>
      <w:tr w:rsidR="004D13D0" w:rsidRPr="00761ACA" w:rsidTr="008E5068">
        <w:tc>
          <w:tcPr>
            <w:tcW w:w="4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D24F3F" w:rsidRDefault="004D13D0" w:rsidP="004D13D0">
            <w:pPr>
              <w:pStyle w:val="ConsPlusNormal"/>
              <w:rPr>
                <w:color w:val="FF0000"/>
                <w:sz w:val="16"/>
                <w:szCs w:val="16"/>
              </w:rPr>
            </w:pPr>
          </w:p>
        </w:tc>
        <w:tc>
          <w:tcPr>
            <w:tcW w:w="1385" w:type="dxa"/>
          </w:tcPr>
          <w:p w:rsidR="004D13D0" w:rsidRPr="00D24F3F" w:rsidRDefault="004D13D0" w:rsidP="004D13D0">
            <w:pPr>
              <w:pStyle w:val="ConsPlusNormal"/>
              <w:rPr>
                <w:color w:val="FF0000"/>
                <w:sz w:val="16"/>
                <w:szCs w:val="16"/>
              </w:rPr>
            </w:pPr>
          </w:p>
        </w:tc>
        <w:tc>
          <w:tcPr>
            <w:tcW w:w="1539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0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690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</w:tr>
    </w:tbl>
    <w:p w:rsidR="006904AB" w:rsidRPr="006531DA" w:rsidRDefault="006904AB" w:rsidP="006904AB">
      <w:pPr>
        <w:widowControl w:val="0"/>
        <w:autoSpaceDE w:val="0"/>
        <w:autoSpaceDN w:val="0"/>
        <w:jc w:val="both"/>
        <w:rPr>
          <w:rFonts w:ascii="Arial" w:hAnsi="Arial" w:cs="Arial"/>
          <w:sz w:val="26"/>
          <w:szCs w:val="26"/>
          <w:highlight w:val="yellow"/>
        </w:rPr>
      </w:pPr>
      <w:r>
        <w:rPr>
          <w:rFonts w:ascii="Arial" w:hAnsi="Arial" w:cs="Arial"/>
          <w:sz w:val="26"/>
          <w:szCs w:val="26"/>
          <w:highlight w:val="yellow"/>
        </w:rPr>
        <w:t xml:space="preserve">                    </w:t>
      </w:r>
      <w:r w:rsidR="008E5068">
        <w:rPr>
          <w:rFonts w:ascii="Arial" w:hAnsi="Arial" w:cs="Arial"/>
          <w:sz w:val="26"/>
          <w:szCs w:val="26"/>
          <w:highlight w:val="yellow"/>
        </w:rPr>
        <w:t xml:space="preserve">                          </w:t>
      </w:r>
    </w:p>
    <w:sectPr w:rsidR="006904AB" w:rsidRPr="006531DA" w:rsidSect="008E5068">
      <w:pgSz w:w="16838" w:h="11906" w:orient="landscape" w:code="9"/>
      <w:pgMar w:top="1134" w:right="567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1EE" w:rsidRDefault="005D21EE" w:rsidP="00342B53">
      <w:r>
        <w:separator/>
      </w:r>
    </w:p>
  </w:endnote>
  <w:endnote w:type="continuationSeparator" w:id="0">
    <w:p w:rsidR="005D21EE" w:rsidRDefault="005D21EE" w:rsidP="00342B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1EE" w:rsidRDefault="005D21EE" w:rsidP="00342B53">
      <w:r>
        <w:separator/>
      </w:r>
    </w:p>
  </w:footnote>
  <w:footnote w:type="continuationSeparator" w:id="0">
    <w:p w:rsidR="005D21EE" w:rsidRDefault="005D21EE" w:rsidP="00342B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068" w:rsidRDefault="008E5068">
    <w:pPr>
      <w:pStyle w:val="a6"/>
      <w:jc w:val="center"/>
    </w:pPr>
  </w:p>
  <w:p w:rsidR="008E5068" w:rsidRDefault="008E5068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068" w:rsidRDefault="008E5068">
    <w:pPr>
      <w:pStyle w:val="a6"/>
      <w:jc w:val="center"/>
    </w:pPr>
  </w:p>
  <w:p w:rsidR="008E5068" w:rsidRDefault="008E506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85E52CA"/>
    <w:lvl w:ilvl="0">
      <w:numFmt w:val="bullet"/>
      <w:lvlText w:val="*"/>
      <w:lvlJc w:val="left"/>
    </w:lvl>
  </w:abstractNum>
  <w:abstractNum w:abstractNumId="1">
    <w:nsid w:val="01717926"/>
    <w:multiLevelType w:val="hybridMultilevel"/>
    <w:tmpl w:val="DAE28D6E"/>
    <w:lvl w:ilvl="0" w:tplc="AA448D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DD60DC"/>
    <w:multiLevelType w:val="hybridMultilevel"/>
    <w:tmpl w:val="EE3E5C04"/>
    <w:lvl w:ilvl="0" w:tplc="294811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3C9CB5C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50841"/>
    <w:multiLevelType w:val="hybridMultilevel"/>
    <w:tmpl w:val="CB9010CC"/>
    <w:lvl w:ilvl="0" w:tplc="C8C60124">
      <w:start w:val="1"/>
      <w:numFmt w:val="decimal"/>
      <w:lvlText w:val="2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8C15E6"/>
    <w:multiLevelType w:val="singleLevel"/>
    <w:tmpl w:val="AB905C26"/>
    <w:lvl w:ilvl="0">
      <w:start w:val="1"/>
      <w:numFmt w:val="decimal"/>
      <w:lvlText w:val="%1."/>
      <w:legacy w:legacy="1" w:legacySpace="0" w:legacyIndent="324"/>
      <w:lvlJc w:val="left"/>
      <w:rPr>
        <w:rFonts w:ascii="Arial" w:hAnsi="Arial" w:cs="Arial" w:hint="default"/>
      </w:rPr>
    </w:lvl>
  </w:abstractNum>
  <w:abstractNum w:abstractNumId="5">
    <w:nsid w:val="07B00CF5"/>
    <w:multiLevelType w:val="hybridMultilevel"/>
    <w:tmpl w:val="A074FC7C"/>
    <w:lvl w:ilvl="0" w:tplc="BF9C5EB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E50A69C6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6CCF9D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A231761"/>
    <w:multiLevelType w:val="hybridMultilevel"/>
    <w:tmpl w:val="2C809C1E"/>
    <w:lvl w:ilvl="0" w:tplc="3412DF6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97C51D8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4B73D3"/>
    <w:multiLevelType w:val="hybridMultilevel"/>
    <w:tmpl w:val="83A8328C"/>
    <w:lvl w:ilvl="0" w:tplc="66425A8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6D5CD03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376C06"/>
    <w:multiLevelType w:val="singleLevel"/>
    <w:tmpl w:val="D0C48620"/>
    <w:lvl w:ilvl="0">
      <w:start w:val="1"/>
      <w:numFmt w:val="decimal"/>
      <w:lvlText w:val="%1."/>
      <w:legacy w:legacy="1" w:legacySpace="0" w:legacyIndent="302"/>
      <w:lvlJc w:val="left"/>
      <w:rPr>
        <w:rFonts w:ascii="Arial" w:hAnsi="Arial" w:cs="Arial" w:hint="default"/>
      </w:rPr>
    </w:lvl>
  </w:abstractNum>
  <w:abstractNum w:abstractNumId="9">
    <w:nsid w:val="1A171909"/>
    <w:multiLevelType w:val="multilevel"/>
    <w:tmpl w:val="72A46DB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>
      <w:start w:val="1"/>
      <w:numFmt w:val="decimal"/>
      <w:lvlText w:val="1.%2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  <w:i w:val="0"/>
        <w:sz w:val="2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2C4B27"/>
    <w:multiLevelType w:val="hybridMultilevel"/>
    <w:tmpl w:val="B0403B8E"/>
    <w:lvl w:ilvl="0" w:tplc="38B629E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770C16"/>
    <w:multiLevelType w:val="singleLevel"/>
    <w:tmpl w:val="A8A2DA02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12">
    <w:nsid w:val="1C633C8A"/>
    <w:multiLevelType w:val="hybridMultilevel"/>
    <w:tmpl w:val="8AF8B4A2"/>
    <w:lvl w:ilvl="0" w:tplc="9D9E469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601AA5"/>
    <w:multiLevelType w:val="hybridMultilevel"/>
    <w:tmpl w:val="9654B580"/>
    <w:lvl w:ilvl="0" w:tplc="533822E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9F724E84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67762A"/>
    <w:multiLevelType w:val="hybridMultilevel"/>
    <w:tmpl w:val="D2A0F238"/>
    <w:lvl w:ilvl="0" w:tplc="68306CE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3769C5"/>
    <w:multiLevelType w:val="hybridMultilevel"/>
    <w:tmpl w:val="871A742E"/>
    <w:lvl w:ilvl="0" w:tplc="2C24AE7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714E329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D5699B"/>
    <w:multiLevelType w:val="hybridMultilevel"/>
    <w:tmpl w:val="55E805E4"/>
    <w:lvl w:ilvl="0" w:tplc="9CB0767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DE0D0C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7703B1"/>
    <w:multiLevelType w:val="hybridMultilevel"/>
    <w:tmpl w:val="8DF803D0"/>
    <w:lvl w:ilvl="0" w:tplc="D2CC78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CBEA7A8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B3569F"/>
    <w:multiLevelType w:val="hybridMultilevel"/>
    <w:tmpl w:val="A456E10A"/>
    <w:lvl w:ilvl="0" w:tplc="BA9EF2E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D07E7E"/>
    <w:multiLevelType w:val="singleLevel"/>
    <w:tmpl w:val="111474F0"/>
    <w:lvl w:ilvl="0">
      <w:start w:val="1"/>
      <w:numFmt w:val="decimal"/>
      <w:lvlText w:val="%1."/>
      <w:legacy w:legacy="1" w:legacySpace="0" w:legacyIndent="288"/>
      <w:lvlJc w:val="left"/>
      <w:rPr>
        <w:rFonts w:ascii="Arial" w:hAnsi="Arial" w:cs="Arial" w:hint="default"/>
      </w:rPr>
    </w:lvl>
  </w:abstractNum>
  <w:abstractNum w:abstractNumId="20">
    <w:nsid w:val="496A3D4D"/>
    <w:multiLevelType w:val="hybridMultilevel"/>
    <w:tmpl w:val="C304FA72"/>
    <w:lvl w:ilvl="0" w:tplc="39525482">
      <w:start w:val="1"/>
      <w:numFmt w:val="decimal"/>
      <w:lvlText w:val="1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006DEE"/>
    <w:multiLevelType w:val="hybridMultilevel"/>
    <w:tmpl w:val="02943DB4"/>
    <w:lvl w:ilvl="0" w:tplc="0FB63F4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265F55"/>
    <w:multiLevelType w:val="singleLevel"/>
    <w:tmpl w:val="074AFB9E"/>
    <w:lvl w:ilvl="0">
      <w:start w:val="1"/>
      <w:numFmt w:val="decimal"/>
      <w:lvlText w:val="%1."/>
      <w:legacy w:legacy="1" w:legacySpace="0" w:legacyIndent="281"/>
      <w:lvlJc w:val="left"/>
      <w:rPr>
        <w:rFonts w:ascii="Arial" w:hAnsi="Arial" w:cs="Arial" w:hint="default"/>
      </w:rPr>
    </w:lvl>
  </w:abstractNum>
  <w:abstractNum w:abstractNumId="23">
    <w:nsid w:val="537D1CCF"/>
    <w:multiLevelType w:val="hybridMultilevel"/>
    <w:tmpl w:val="CB88BE40"/>
    <w:lvl w:ilvl="0" w:tplc="E998F9A4">
      <w:start w:val="1"/>
      <w:numFmt w:val="decimal"/>
      <w:lvlText w:val="5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0E27F5"/>
    <w:multiLevelType w:val="hybridMultilevel"/>
    <w:tmpl w:val="509CE27E"/>
    <w:lvl w:ilvl="0" w:tplc="31F878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453991"/>
    <w:multiLevelType w:val="hybridMultilevel"/>
    <w:tmpl w:val="52DE87B8"/>
    <w:lvl w:ilvl="0" w:tplc="23306B00">
      <w:start w:val="1"/>
      <w:numFmt w:val="decimal"/>
      <w:lvlText w:val="3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DDD2D8B"/>
    <w:multiLevelType w:val="hybridMultilevel"/>
    <w:tmpl w:val="11206114"/>
    <w:lvl w:ilvl="0" w:tplc="1F6CDA98">
      <w:start w:val="1"/>
      <w:numFmt w:val="decimal"/>
      <w:lvlText w:val="4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7B583B94">
      <w:start w:val="1"/>
      <w:numFmt w:val="bullet"/>
      <w:lvlText w:val="-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1856730"/>
    <w:multiLevelType w:val="hybridMultilevel"/>
    <w:tmpl w:val="F7F8AF00"/>
    <w:lvl w:ilvl="0" w:tplc="49DCDF1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AF48E54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1A83DF2"/>
    <w:multiLevelType w:val="hybridMultilevel"/>
    <w:tmpl w:val="B0D6719A"/>
    <w:lvl w:ilvl="0" w:tplc="6802B03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FD24F16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C86E31"/>
    <w:multiLevelType w:val="singleLevel"/>
    <w:tmpl w:val="55422320"/>
    <w:lvl w:ilvl="0">
      <w:start w:val="1"/>
      <w:numFmt w:val="decimal"/>
      <w:lvlText w:val="%1."/>
      <w:legacy w:legacy="1" w:legacySpace="0" w:legacyIndent="296"/>
      <w:lvlJc w:val="left"/>
      <w:rPr>
        <w:rFonts w:ascii="Arial" w:hAnsi="Arial" w:cs="Arial" w:hint="default"/>
      </w:rPr>
    </w:lvl>
  </w:abstractNum>
  <w:abstractNum w:abstractNumId="30">
    <w:nsid w:val="63707FC1"/>
    <w:multiLevelType w:val="hybridMultilevel"/>
    <w:tmpl w:val="BAE2F558"/>
    <w:lvl w:ilvl="0" w:tplc="EAD8E66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CC2D68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94035F"/>
    <w:multiLevelType w:val="hybridMultilevel"/>
    <w:tmpl w:val="1174DDFE"/>
    <w:lvl w:ilvl="0" w:tplc="B298F1C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43F1321"/>
    <w:multiLevelType w:val="hybridMultilevel"/>
    <w:tmpl w:val="3C6ED34A"/>
    <w:lvl w:ilvl="0" w:tplc="0D6EAA4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D730C53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D02A0C"/>
    <w:multiLevelType w:val="singleLevel"/>
    <w:tmpl w:val="AC188694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34">
    <w:nsid w:val="68401EAA"/>
    <w:multiLevelType w:val="hybridMultilevel"/>
    <w:tmpl w:val="86E2301A"/>
    <w:lvl w:ilvl="0" w:tplc="B908FEA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E346A00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9220B0C"/>
    <w:multiLevelType w:val="hybridMultilevel"/>
    <w:tmpl w:val="BD5C203E"/>
    <w:lvl w:ilvl="0" w:tplc="DBEC8A1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2C24C5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B9457DB"/>
    <w:multiLevelType w:val="hybridMultilevel"/>
    <w:tmpl w:val="56903736"/>
    <w:lvl w:ilvl="0" w:tplc="6882CD40">
      <w:start w:val="1"/>
      <w:numFmt w:val="decimal"/>
      <w:lvlText w:val="%1."/>
      <w:lvlJc w:val="center"/>
      <w:pPr>
        <w:tabs>
          <w:tab w:val="num" w:pos="578"/>
        </w:tabs>
        <w:ind w:left="578" w:hanging="578"/>
      </w:pPr>
      <w:rPr>
        <w:rFonts w:hint="default"/>
      </w:rPr>
    </w:lvl>
    <w:lvl w:ilvl="1" w:tplc="1388C7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37">
    <w:nsid w:val="733B5DA4"/>
    <w:multiLevelType w:val="hybridMultilevel"/>
    <w:tmpl w:val="7C0C4692"/>
    <w:lvl w:ilvl="0" w:tplc="A996750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871CA4A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562D5D"/>
    <w:multiLevelType w:val="singleLevel"/>
    <w:tmpl w:val="10E2FD52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39">
    <w:nsid w:val="7A7D618C"/>
    <w:multiLevelType w:val="hybridMultilevel"/>
    <w:tmpl w:val="F09E856A"/>
    <w:lvl w:ilvl="0" w:tplc="A030D6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F7453CA"/>
    <w:multiLevelType w:val="hybridMultilevel"/>
    <w:tmpl w:val="8CE835CC"/>
    <w:lvl w:ilvl="0" w:tplc="DFF0A1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5"/>
  </w:num>
  <w:num w:numId="3">
    <w:abstractNumId w:val="3"/>
  </w:num>
  <w:num w:numId="4">
    <w:abstractNumId w:val="20"/>
  </w:num>
  <w:num w:numId="5">
    <w:abstractNumId w:val="26"/>
  </w:num>
  <w:num w:numId="6">
    <w:abstractNumId w:val="23"/>
  </w:num>
  <w:num w:numId="7">
    <w:abstractNumId w:val="36"/>
  </w:num>
  <w:num w:numId="8">
    <w:abstractNumId w:val="38"/>
  </w:num>
  <w:num w:numId="9">
    <w:abstractNumId w:val="31"/>
  </w:num>
  <w:num w:numId="10">
    <w:abstractNumId w:val="15"/>
  </w:num>
  <w:num w:numId="11">
    <w:abstractNumId w:val="37"/>
  </w:num>
  <w:num w:numId="12">
    <w:abstractNumId w:val="29"/>
  </w:num>
  <w:num w:numId="13">
    <w:abstractNumId w:val="7"/>
  </w:num>
  <w:num w:numId="14">
    <w:abstractNumId w:val="13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Arial" w:hAnsi="Arial" w:cs="Arial" w:hint="default"/>
        </w:rPr>
      </w:lvl>
    </w:lvlOverride>
  </w:num>
  <w:num w:numId="16">
    <w:abstractNumId w:val="22"/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74"/>
        <w:lvlJc w:val="left"/>
        <w:rPr>
          <w:rFonts w:ascii="Arial" w:hAnsi="Arial" w:cs="Arial" w:hint="default"/>
        </w:rPr>
      </w:lvl>
    </w:lvlOverride>
  </w:num>
  <w:num w:numId="18">
    <w:abstractNumId w:val="39"/>
  </w:num>
  <w:num w:numId="19">
    <w:abstractNumId w:val="5"/>
  </w:num>
  <w:num w:numId="20">
    <w:abstractNumId w:val="10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223"/>
        <w:lvlJc w:val="left"/>
        <w:rPr>
          <w:rFonts w:ascii="Arial" w:hAnsi="Arial" w:cs="Arial" w:hint="default"/>
        </w:rPr>
      </w:lvl>
    </w:lvlOverride>
  </w:num>
  <w:num w:numId="22">
    <w:abstractNumId w:val="30"/>
  </w:num>
  <w:num w:numId="23">
    <w:abstractNumId w:val="35"/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209"/>
        <w:lvlJc w:val="left"/>
        <w:rPr>
          <w:rFonts w:ascii="Arial" w:hAnsi="Arial" w:cs="Arial" w:hint="default"/>
        </w:rPr>
      </w:lvl>
    </w:lvlOverride>
  </w:num>
  <w:num w:numId="25">
    <w:abstractNumId w:val="32"/>
  </w:num>
  <w:num w:numId="26">
    <w:abstractNumId w:val="11"/>
  </w:num>
  <w:num w:numId="27">
    <w:abstractNumId w:val="34"/>
  </w:num>
  <w:num w:numId="28">
    <w:abstractNumId w:val="33"/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Arial" w:hAnsi="Arial" w:cs="Arial" w:hint="default"/>
        </w:rPr>
      </w:lvl>
    </w:lvlOverride>
  </w:num>
  <w:num w:numId="30">
    <w:abstractNumId w:val="16"/>
  </w:num>
  <w:num w:numId="31">
    <w:abstractNumId w:val="6"/>
  </w:num>
  <w:num w:numId="32">
    <w:abstractNumId w:val="9"/>
  </w:num>
  <w:num w:numId="33">
    <w:abstractNumId w:val="8"/>
  </w:num>
  <w:num w:numId="34">
    <w:abstractNumId w:val="27"/>
  </w:num>
  <w:num w:numId="35">
    <w:abstractNumId w:val="21"/>
  </w:num>
  <w:num w:numId="36">
    <w:abstractNumId w:val="19"/>
  </w:num>
  <w:num w:numId="37">
    <w:abstractNumId w:val="12"/>
  </w:num>
  <w:num w:numId="38">
    <w:abstractNumId w:val="18"/>
  </w:num>
  <w:num w:numId="39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Arial" w:hAnsi="Arial" w:cs="Arial" w:hint="default"/>
        </w:rPr>
      </w:lvl>
    </w:lvlOverride>
  </w:num>
  <w:num w:numId="40">
    <w:abstractNumId w:val="28"/>
  </w:num>
  <w:num w:numId="41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Arial" w:hAnsi="Arial" w:cs="Arial" w:hint="default"/>
        </w:rPr>
      </w:lvl>
    </w:lvlOverride>
  </w:num>
  <w:num w:numId="42">
    <w:abstractNumId w:val="2"/>
  </w:num>
  <w:num w:numId="43">
    <w:abstractNumId w:val="17"/>
  </w:num>
  <w:num w:numId="44">
    <w:abstractNumId w:val="14"/>
  </w:num>
  <w:num w:numId="45">
    <w:abstractNumId w:val="4"/>
  </w:num>
  <w:num w:numId="46">
    <w:abstractNumId w:val="24"/>
  </w:num>
  <w:num w:numId="47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31DEE"/>
    <w:rsid w:val="00001EEB"/>
    <w:rsid w:val="000034B8"/>
    <w:rsid w:val="0000781C"/>
    <w:rsid w:val="000131B3"/>
    <w:rsid w:val="00014B1E"/>
    <w:rsid w:val="00020A06"/>
    <w:rsid w:val="00024B7B"/>
    <w:rsid w:val="000346A1"/>
    <w:rsid w:val="00046E91"/>
    <w:rsid w:val="00053536"/>
    <w:rsid w:val="000543F2"/>
    <w:rsid w:val="0006282D"/>
    <w:rsid w:val="00062A3E"/>
    <w:rsid w:val="00067AC9"/>
    <w:rsid w:val="000700DE"/>
    <w:rsid w:val="000752F6"/>
    <w:rsid w:val="0008044C"/>
    <w:rsid w:val="00081342"/>
    <w:rsid w:val="000836F2"/>
    <w:rsid w:val="00085DBE"/>
    <w:rsid w:val="00087F51"/>
    <w:rsid w:val="000954DB"/>
    <w:rsid w:val="000A10BA"/>
    <w:rsid w:val="000A26AF"/>
    <w:rsid w:val="000A3C9E"/>
    <w:rsid w:val="000A6B4A"/>
    <w:rsid w:val="000A7636"/>
    <w:rsid w:val="000C28E5"/>
    <w:rsid w:val="000C75AB"/>
    <w:rsid w:val="000C7B98"/>
    <w:rsid w:val="000F1E87"/>
    <w:rsid w:val="000F4934"/>
    <w:rsid w:val="00100B96"/>
    <w:rsid w:val="00101178"/>
    <w:rsid w:val="00102E69"/>
    <w:rsid w:val="0011300E"/>
    <w:rsid w:val="0011444D"/>
    <w:rsid w:val="001148AC"/>
    <w:rsid w:val="001162CE"/>
    <w:rsid w:val="00121561"/>
    <w:rsid w:val="00124033"/>
    <w:rsid w:val="0012760D"/>
    <w:rsid w:val="001277C3"/>
    <w:rsid w:val="001478F4"/>
    <w:rsid w:val="00150577"/>
    <w:rsid w:val="0015601A"/>
    <w:rsid w:val="001564E7"/>
    <w:rsid w:val="001602F7"/>
    <w:rsid w:val="00162291"/>
    <w:rsid w:val="00171419"/>
    <w:rsid w:val="00173278"/>
    <w:rsid w:val="001756D2"/>
    <w:rsid w:val="00176EC2"/>
    <w:rsid w:val="00182E90"/>
    <w:rsid w:val="00184E19"/>
    <w:rsid w:val="00191451"/>
    <w:rsid w:val="001927D3"/>
    <w:rsid w:val="00196F4D"/>
    <w:rsid w:val="001A0285"/>
    <w:rsid w:val="001B45CE"/>
    <w:rsid w:val="001B585E"/>
    <w:rsid w:val="001C2B7C"/>
    <w:rsid w:val="001C6E86"/>
    <w:rsid w:val="001C722B"/>
    <w:rsid w:val="001D67ED"/>
    <w:rsid w:val="001E14E2"/>
    <w:rsid w:val="001E25C0"/>
    <w:rsid w:val="001E2E47"/>
    <w:rsid w:val="001E3247"/>
    <w:rsid w:val="001E4071"/>
    <w:rsid w:val="001E4ED1"/>
    <w:rsid w:val="001E65DD"/>
    <w:rsid w:val="001F1686"/>
    <w:rsid w:val="001F287B"/>
    <w:rsid w:val="001F44B8"/>
    <w:rsid w:val="001F5C1B"/>
    <w:rsid w:val="001F784A"/>
    <w:rsid w:val="001F7DFE"/>
    <w:rsid w:val="00203EA3"/>
    <w:rsid w:val="0020659A"/>
    <w:rsid w:val="00212BA4"/>
    <w:rsid w:val="00217FB6"/>
    <w:rsid w:val="00223937"/>
    <w:rsid w:val="002267CC"/>
    <w:rsid w:val="002302A9"/>
    <w:rsid w:val="00242B9F"/>
    <w:rsid w:val="002431BB"/>
    <w:rsid w:val="00243C91"/>
    <w:rsid w:val="00243DAD"/>
    <w:rsid w:val="00243E91"/>
    <w:rsid w:val="002447CE"/>
    <w:rsid w:val="00245452"/>
    <w:rsid w:val="00246CA2"/>
    <w:rsid w:val="00260019"/>
    <w:rsid w:val="0027062D"/>
    <w:rsid w:val="002744B8"/>
    <w:rsid w:val="00276BA5"/>
    <w:rsid w:val="00282261"/>
    <w:rsid w:val="002860F7"/>
    <w:rsid w:val="0029171B"/>
    <w:rsid w:val="00292D78"/>
    <w:rsid w:val="00294B6E"/>
    <w:rsid w:val="00296356"/>
    <w:rsid w:val="002A3A11"/>
    <w:rsid w:val="002B2DED"/>
    <w:rsid w:val="002B3B53"/>
    <w:rsid w:val="002B4861"/>
    <w:rsid w:val="002C219E"/>
    <w:rsid w:val="002C4235"/>
    <w:rsid w:val="002C7BFC"/>
    <w:rsid w:val="002D0FC9"/>
    <w:rsid w:val="002D4153"/>
    <w:rsid w:val="002D64C0"/>
    <w:rsid w:val="002D7E23"/>
    <w:rsid w:val="002E19E9"/>
    <w:rsid w:val="002E2F7A"/>
    <w:rsid w:val="002F673C"/>
    <w:rsid w:val="002F69E9"/>
    <w:rsid w:val="0031554E"/>
    <w:rsid w:val="0032183F"/>
    <w:rsid w:val="003224C3"/>
    <w:rsid w:val="00325BBA"/>
    <w:rsid w:val="00325DFD"/>
    <w:rsid w:val="0032615D"/>
    <w:rsid w:val="00335E2B"/>
    <w:rsid w:val="0034018C"/>
    <w:rsid w:val="00340476"/>
    <w:rsid w:val="00342B53"/>
    <w:rsid w:val="003462E2"/>
    <w:rsid w:val="00354CC0"/>
    <w:rsid w:val="00360329"/>
    <w:rsid w:val="003630C8"/>
    <w:rsid w:val="00363DF9"/>
    <w:rsid w:val="0036427F"/>
    <w:rsid w:val="003649AE"/>
    <w:rsid w:val="00364B0C"/>
    <w:rsid w:val="00366798"/>
    <w:rsid w:val="0037247F"/>
    <w:rsid w:val="00372595"/>
    <w:rsid w:val="003758DA"/>
    <w:rsid w:val="003779C0"/>
    <w:rsid w:val="0038192D"/>
    <w:rsid w:val="00390E4E"/>
    <w:rsid w:val="00391DCC"/>
    <w:rsid w:val="003942B0"/>
    <w:rsid w:val="003A00D3"/>
    <w:rsid w:val="003A0117"/>
    <w:rsid w:val="003A0327"/>
    <w:rsid w:val="003A3662"/>
    <w:rsid w:val="003A4C24"/>
    <w:rsid w:val="003A7472"/>
    <w:rsid w:val="003B3773"/>
    <w:rsid w:val="003B48CB"/>
    <w:rsid w:val="003B4DA6"/>
    <w:rsid w:val="003B6871"/>
    <w:rsid w:val="003B6D18"/>
    <w:rsid w:val="003B73BD"/>
    <w:rsid w:val="003C4186"/>
    <w:rsid w:val="003C4A4B"/>
    <w:rsid w:val="003D21C8"/>
    <w:rsid w:val="003D3E97"/>
    <w:rsid w:val="003D47FE"/>
    <w:rsid w:val="003D4E44"/>
    <w:rsid w:val="003E1091"/>
    <w:rsid w:val="003E6EE6"/>
    <w:rsid w:val="003F04E7"/>
    <w:rsid w:val="003F2130"/>
    <w:rsid w:val="003F259E"/>
    <w:rsid w:val="003F6810"/>
    <w:rsid w:val="00405E5A"/>
    <w:rsid w:val="004072E6"/>
    <w:rsid w:val="00411603"/>
    <w:rsid w:val="0041277D"/>
    <w:rsid w:val="0041661B"/>
    <w:rsid w:val="0041717B"/>
    <w:rsid w:val="00421A23"/>
    <w:rsid w:val="00422B55"/>
    <w:rsid w:val="0042422E"/>
    <w:rsid w:val="00430A4A"/>
    <w:rsid w:val="0043231A"/>
    <w:rsid w:val="00433254"/>
    <w:rsid w:val="00441902"/>
    <w:rsid w:val="00444F4C"/>
    <w:rsid w:val="00450E19"/>
    <w:rsid w:val="004635A8"/>
    <w:rsid w:val="004674DD"/>
    <w:rsid w:val="004679C8"/>
    <w:rsid w:val="00474A8E"/>
    <w:rsid w:val="0047512F"/>
    <w:rsid w:val="00475E12"/>
    <w:rsid w:val="00483D2D"/>
    <w:rsid w:val="00486AA7"/>
    <w:rsid w:val="004918E0"/>
    <w:rsid w:val="0049212D"/>
    <w:rsid w:val="00492538"/>
    <w:rsid w:val="00494258"/>
    <w:rsid w:val="00497BDA"/>
    <w:rsid w:val="004A0CDF"/>
    <w:rsid w:val="004B1ECE"/>
    <w:rsid w:val="004B4F85"/>
    <w:rsid w:val="004C0B3E"/>
    <w:rsid w:val="004D0F53"/>
    <w:rsid w:val="004D13D0"/>
    <w:rsid w:val="004D2BA2"/>
    <w:rsid w:val="004D33E3"/>
    <w:rsid w:val="004E1395"/>
    <w:rsid w:val="004E1B35"/>
    <w:rsid w:val="004E4948"/>
    <w:rsid w:val="00500C20"/>
    <w:rsid w:val="00507546"/>
    <w:rsid w:val="0052108E"/>
    <w:rsid w:val="00524D01"/>
    <w:rsid w:val="005256B8"/>
    <w:rsid w:val="00530C2A"/>
    <w:rsid w:val="00531DD7"/>
    <w:rsid w:val="00533A34"/>
    <w:rsid w:val="005343F8"/>
    <w:rsid w:val="0053473E"/>
    <w:rsid w:val="00534A62"/>
    <w:rsid w:val="00545C0B"/>
    <w:rsid w:val="00546AAD"/>
    <w:rsid w:val="00554C76"/>
    <w:rsid w:val="00557FD5"/>
    <w:rsid w:val="0056353E"/>
    <w:rsid w:val="00564249"/>
    <w:rsid w:val="005728D0"/>
    <w:rsid w:val="00573B77"/>
    <w:rsid w:val="00576F4F"/>
    <w:rsid w:val="005777D0"/>
    <w:rsid w:val="00580528"/>
    <w:rsid w:val="00585B60"/>
    <w:rsid w:val="00587542"/>
    <w:rsid w:val="005939B8"/>
    <w:rsid w:val="00596376"/>
    <w:rsid w:val="00596408"/>
    <w:rsid w:val="005B49E5"/>
    <w:rsid w:val="005D055F"/>
    <w:rsid w:val="005D21EE"/>
    <w:rsid w:val="005E2F0E"/>
    <w:rsid w:val="005E38DB"/>
    <w:rsid w:val="005E3ABA"/>
    <w:rsid w:val="005E44B8"/>
    <w:rsid w:val="005E6A99"/>
    <w:rsid w:val="005F00F2"/>
    <w:rsid w:val="005F0B49"/>
    <w:rsid w:val="005F23B6"/>
    <w:rsid w:val="005F34E7"/>
    <w:rsid w:val="005F7D85"/>
    <w:rsid w:val="00604121"/>
    <w:rsid w:val="00610A24"/>
    <w:rsid w:val="00611136"/>
    <w:rsid w:val="0061133C"/>
    <w:rsid w:val="00613223"/>
    <w:rsid w:val="006205C4"/>
    <w:rsid w:val="00622FF7"/>
    <w:rsid w:val="00630742"/>
    <w:rsid w:val="00630BD4"/>
    <w:rsid w:val="00636015"/>
    <w:rsid w:val="006368EF"/>
    <w:rsid w:val="00637373"/>
    <w:rsid w:val="00642E5E"/>
    <w:rsid w:val="0064641D"/>
    <w:rsid w:val="00647CA1"/>
    <w:rsid w:val="006531DA"/>
    <w:rsid w:val="00653B19"/>
    <w:rsid w:val="0065538C"/>
    <w:rsid w:val="00657873"/>
    <w:rsid w:val="00657C97"/>
    <w:rsid w:val="00660921"/>
    <w:rsid w:val="00661D1F"/>
    <w:rsid w:val="00662EB3"/>
    <w:rsid w:val="00664DCC"/>
    <w:rsid w:val="006727A6"/>
    <w:rsid w:val="00674A1A"/>
    <w:rsid w:val="00680302"/>
    <w:rsid w:val="00682EA2"/>
    <w:rsid w:val="00687CD0"/>
    <w:rsid w:val="006904AB"/>
    <w:rsid w:val="00697761"/>
    <w:rsid w:val="00697868"/>
    <w:rsid w:val="006A4187"/>
    <w:rsid w:val="006A7E82"/>
    <w:rsid w:val="006B1936"/>
    <w:rsid w:val="006B1A62"/>
    <w:rsid w:val="006B2DFD"/>
    <w:rsid w:val="006B45BD"/>
    <w:rsid w:val="006C3568"/>
    <w:rsid w:val="006C51D9"/>
    <w:rsid w:val="006D103A"/>
    <w:rsid w:val="006E36D6"/>
    <w:rsid w:val="006E425B"/>
    <w:rsid w:val="006E5224"/>
    <w:rsid w:val="006F5A56"/>
    <w:rsid w:val="006F5C65"/>
    <w:rsid w:val="006F7081"/>
    <w:rsid w:val="006F7D73"/>
    <w:rsid w:val="00707DEE"/>
    <w:rsid w:val="00721A6E"/>
    <w:rsid w:val="00727498"/>
    <w:rsid w:val="00733F7D"/>
    <w:rsid w:val="00747E97"/>
    <w:rsid w:val="007614D1"/>
    <w:rsid w:val="00761ACA"/>
    <w:rsid w:val="0076707F"/>
    <w:rsid w:val="00767476"/>
    <w:rsid w:val="00774A5C"/>
    <w:rsid w:val="00780A3A"/>
    <w:rsid w:val="0079193E"/>
    <w:rsid w:val="0079210D"/>
    <w:rsid w:val="00793AEA"/>
    <w:rsid w:val="007956FA"/>
    <w:rsid w:val="00796B8D"/>
    <w:rsid w:val="007A0A66"/>
    <w:rsid w:val="007A1C4E"/>
    <w:rsid w:val="007A474C"/>
    <w:rsid w:val="007A596E"/>
    <w:rsid w:val="007A61C6"/>
    <w:rsid w:val="007A7759"/>
    <w:rsid w:val="007B5966"/>
    <w:rsid w:val="007C157D"/>
    <w:rsid w:val="007C24CE"/>
    <w:rsid w:val="007D4641"/>
    <w:rsid w:val="007E55A0"/>
    <w:rsid w:val="007E61A6"/>
    <w:rsid w:val="007F77F0"/>
    <w:rsid w:val="008030AA"/>
    <w:rsid w:val="008051A4"/>
    <w:rsid w:val="00805E1C"/>
    <w:rsid w:val="00815900"/>
    <w:rsid w:val="008160BC"/>
    <w:rsid w:val="00820348"/>
    <w:rsid w:val="0082098B"/>
    <w:rsid w:val="00820ABE"/>
    <w:rsid w:val="008243BE"/>
    <w:rsid w:val="008278FF"/>
    <w:rsid w:val="00827DC2"/>
    <w:rsid w:val="00830092"/>
    <w:rsid w:val="0083029E"/>
    <w:rsid w:val="008303D8"/>
    <w:rsid w:val="00833553"/>
    <w:rsid w:val="00834724"/>
    <w:rsid w:val="0083524E"/>
    <w:rsid w:val="0083575D"/>
    <w:rsid w:val="00840696"/>
    <w:rsid w:val="00841D07"/>
    <w:rsid w:val="00842FE8"/>
    <w:rsid w:val="00846059"/>
    <w:rsid w:val="00854E0C"/>
    <w:rsid w:val="008554B5"/>
    <w:rsid w:val="00863FC4"/>
    <w:rsid w:val="00865E0F"/>
    <w:rsid w:val="00867166"/>
    <w:rsid w:val="0087308C"/>
    <w:rsid w:val="00873282"/>
    <w:rsid w:val="00876D2A"/>
    <w:rsid w:val="00877BBE"/>
    <w:rsid w:val="00880C82"/>
    <w:rsid w:val="00882749"/>
    <w:rsid w:val="00883DB3"/>
    <w:rsid w:val="008975CA"/>
    <w:rsid w:val="008A6C89"/>
    <w:rsid w:val="008B28DB"/>
    <w:rsid w:val="008D24F9"/>
    <w:rsid w:val="008D4446"/>
    <w:rsid w:val="008D4F71"/>
    <w:rsid w:val="008D5C4D"/>
    <w:rsid w:val="008D7834"/>
    <w:rsid w:val="008E0D4E"/>
    <w:rsid w:val="008E3625"/>
    <w:rsid w:val="008E5068"/>
    <w:rsid w:val="008F475A"/>
    <w:rsid w:val="00901292"/>
    <w:rsid w:val="00904184"/>
    <w:rsid w:val="00911400"/>
    <w:rsid w:val="0091361A"/>
    <w:rsid w:val="00915EF8"/>
    <w:rsid w:val="00916037"/>
    <w:rsid w:val="009169BE"/>
    <w:rsid w:val="00920904"/>
    <w:rsid w:val="00920F2B"/>
    <w:rsid w:val="00923ECD"/>
    <w:rsid w:val="00924CC9"/>
    <w:rsid w:val="00926131"/>
    <w:rsid w:val="009268C9"/>
    <w:rsid w:val="009330D6"/>
    <w:rsid w:val="00933167"/>
    <w:rsid w:val="009336C9"/>
    <w:rsid w:val="00934B4C"/>
    <w:rsid w:val="00940203"/>
    <w:rsid w:val="009433D0"/>
    <w:rsid w:val="00945CBC"/>
    <w:rsid w:val="00953EC8"/>
    <w:rsid w:val="0095406D"/>
    <w:rsid w:val="00956165"/>
    <w:rsid w:val="00962CA5"/>
    <w:rsid w:val="009643D9"/>
    <w:rsid w:val="00975C8E"/>
    <w:rsid w:val="0098761D"/>
    <w:rsid w:val="009876DF"/>
    <w:rsid w:val="00994B87"/>
    <w:rsid w:val="00997F91"/>
    <w:rsid w:val="009A0C6C"/>
    <w:rsid w:val="009A7230"/>
    <w:rsid w:val="009A7B8F"/>
    <w:rsid w:val="009B2DA1"/>
    <w:rsid w:val="009B31DD"/>
    <w:rsid w:val="009B3479"/>
    <w:rsid w:val="009B372D"/>
    <w:rsid w:val="009B6FD3"/>
    <w:rsid w:val="009B7416"/>
    <w:rsid w:val="009C26D7"/>
    <w:rsid w:val="009D0E69"/>
    <w:rsid w:val="009D4F6E"/>
    <w:rsid w:val="009D7C0D"/>
    <w:rsid w:val="009E007C"/>
    <w:rsid w:val="009E0A4C"/>
    <w:rsid w:val="009F0C8E"/>
    <w:rsid w:val="009F2E0B"/>
    <w:rsid w:val="009F7DEF"/>
    <w:rsid w:val="00A030D4"/>
    <w:rsid w:val="00A03BA0"/>
    <w:rsid w:val="00A03C05"/>
    <w:rsid w:val="00A0582C"/>
    <w:rsid w:val="00A068F3"/>
    <w:rsid w:val="00A14353"/>
    <w:rsid w:val="00A16AA7"/>
    <w:rsid w:val="00A30445"/>
    <w:rsid w:val="00A31FC0"/>
    <w:rsid w:val="00A35612"/>
    <w:rsid w:val="00A407B5"/>
    <w:rsid w:val="00A42AC7"/>
    <w:rsid w:val="00A551A9"/>
    <w:rsid w:val="00A6303F"/>
    <w:rsid w:val="00A63817"/>
    <w:rsid w:val="00A664BC"/>
    <w:rsid w:val="00A67044"/>
    <w:rsid w:val="00A67ACC"/>
    <w:rsid w:val="00A67C28"/>
    <w:rsid w:val="00A71983"/>
    <w:rsid w:val="00A76B48"/>
    <w:rsid w:val="00A83436"/>
    <w:rsid w:val="00A84311"/>
    <w:rsid w:val="00A90331"/>
    <w:rsid w:val="00A90AA2"/>
    <w:rsid w:val="00A933AF"/>
    <w:rsid w:val="00A9568D"/>
    <w:rsid w:val="00AA23B4"/>
    <w:rsid w:val="00AA35C7"/>
    <w:rsid w:val="00AA428A"/>
    <w:rsid w:val="00AB0B08"/>
    <w:rsid w:val="00AB2D87"/>
    <w:rsid w:val="00AB3FDF"/>
    <w:rsid w:val="00AB6940"/>
    <w:rsid w:val="00AC4463"/>
    <w:rsid w:val="00AC5341"/>
    <w:rsid w:val="00AC73C9"/>
    <w:rsid w:val="00AC7C1B"/>
    <w:rsid w:val="00AC7FCE"/>
    <w:rsid w:val="00AD2EE8"/>
    <w:rsid w:val="00AD5F71"/>
    <w:rsid w:val="00AE294D"/>
    <w:rsid w:val="00AE5626"/>
    <w:rsid w:val="00AF0047"/>
    <w:rsid w:val="00AF1293"/>
    <w:rsid w:val="00AF7518"/>
    <w:rsid w:val="00B016E4"/>
    <w:rsid w:val="00B01ABE"/>
    <w:rsid w:val="00B03E26"/>
    <w:rsid w:val="00B13078"/>
    <w:rsid w:val="00B140C6"/>
    <w:rsid w:val="00B15FB0"/>
    <w:rsid w:val="00B22764"/>
    <w:rsid w:val="00B307A4"/>
    <w:rsid w:val="00B32E1F"/>
    <w:rsid w:val="00B36729"/>
    <w:rsid w:val="00B37C60"/>
    <w:rsid w:val="00B40EE5"/>
    <w:rsid w:val="00B46608"/>
    <w:rsid w:val="00B4674E"/>
    <w:rsid w:val="00B46850"/>
    <w:rsid w:val="00B60359"/>
    <w:rsid w:val="00B606D1"/>
    <w:rsid w:val="00B64BA1"/>
    <w:rsid w:val="00B71435"/>
    <w:rsid w:val="00B74D43"/>
    <w:rsid w:val="00B80AA7"/>
    <w:rsid w:val="00B82AC3"/>
    <w:rsid w:val="00B84C56"/>
    <w:rsid w:val="00B916A7"/>
    <w:rsid w:val="00B92364"/>
    <w:rsid w:val="00B9357E"/>
    <w:rsid w:val="00B94345"/>
    <w:rsid w:val="00B96306"/>
    <w:rsid w:val="00BA0DE1"/>
    <w:rsid w:val="00BA1977"/>
    <w:rsid w:val="00BA446F"/>
    <w:rsid w:val="00BA591B"/>
    <w:rsid w:val="00BB00BC"/>
    <w:rsid w:val="00BB3CC0"/>
    <w:rsid w:val="00BB4672"/>
    <w:rsid w:val="00BB6D08"/>
    <w:rsid w:val="00BC5F58"/>
    <w:rsid w:val="00BC7A1A"/>
    <w:rsid w:val="00BD25AC"/>
    <w:rsid w:val="00BD2BE4"/>
    <w:rsid w:val="00BD5799"/>
    <w:rsid w:val="00BD7FF2"/>
    <w:rsid w:val="00BE0E14"/>
    <w:rsid w:val="00BF0EC0"/>
    <w:rsid w:val="00BF14C6"/>
    <w:rsid w:val="00BF1924"/>
    <w:rsid w:val="00BF7F15"/>
    <w:rsid w:val="00C02CE1"/>
    <w:rsid w:val="00C052A0"/>
    <w:rsid w:val="00C100D1"/>
    <w:rsid w:val="00C110A5"/>
    <w:rsid w:val="00C123A0"/>
    <w:rsid w:val="00C209E7"/>
    <w:rsid w:val="00C215C4"/>
    <w:rsid w:val="00C24B67"/>
    <w:rsid w:val="00C26A36"/>
    <w:rsid w:val="00C31B5C"/>
    <w:rsid w:val="00C32BD4"/>
    <w:rsid w:val="00C3733E"/>
    <w:rsid w:val="00C54091"/>
    <w:rsid w:val="00C547EE"/>
    <w:rsid w:val="00C63BF4"/>
    <w:rsid w:val="00C70A57"/>
    <w:rsid w:val="00C725C3"/>
    <w:rsid w:val="00C72918"/>
    <w:rsid w:val="00C74204"/>
    <w:rsid w:val="00C77C21"/>
    <w:rsid w:val="00C81B59"/>
    <w:rsid w:val="00C84EF9"/>
    <w:rsid w:val="00C86BDD"/>
    <w:rsid w:val="00C904EC"/>
    <w:rsid w:val="00C95514"/>
    <w:rsid w:val="00C97D4D"/>
    <w:rsid w:val="00CA01D4"/>
    <w:rsid w:val="00CA04B3"/>
    <w:rsid w:val="00CA4CCD"/>
    <w:rsid w:val="00CA6D21"/>
    <w:rsid w:val="00CA70B0"/>
    <w:rsid w:val="00CA7DEF"/>
    <w:rsid w:val="00CB6C06"/>
    <w:rsid w:val="00CD2281"/>
    <w:rsid w:val="00CD5FAD"/>
    <w:rsid w:val="00CE6D06"/>
    <w:rsid w:val="00CE7114"/>
    <w:rsid w:val="00CF3047"/>
    <w:rsid w:val="00D014B9"/>
    <w:rsid w:val="00D03965"/>
    <w:rsid w:val="00D07578"/>
    <w:rsid w:val="00D11A3A"/>
    <w:rsid w:val="00D12336"/>
    <w:rsid w:val="00D1480B"/>
    <w:rsid w:val="00D22AC3"/>
    <w:rsid w:val="00D23022"/>
    <w:rsid w:val="00D2336A"/>
    <w:rsid w:val="00D24F3F"/>
    <w:rsid w:val="00D25371"/>
    <w:rsid w:val="00D25802"/>
    <w:rsid w:val="00D27E74"/>
    <w:rsid w:val="00D27FB0"/>
    <w:rsid w:val="00D42CE8"/>
    <w:rsid w:val="00D4464B"/>
    <w:rsid w:val="00D51131"/>
    <w:rsid w:val="00D62141"/>
    <w:rsid w:val="00D719C0"/>
    <w:rsid w:val="00D84E2F"/>
    <w:rsid w:val="00D864AF"/>
    <w:rsid w:val="00D87A8D"/>
    <w:rsid w:val="00D87EEF"/>
    <w:rsid w:val="00D93C48"/>
    <w:rsid w:val="00D93E8E"/>
    <w:rsid w:val="00DA0A23"/>
    <w:rsid w:val="00DA3073"/>
    <w:rsid w:val="00DA7E99"/>
    <w:rsid w:val="00DB1D48"/>
    <w:rsid w:val="00DB1DCD"/>
    <w:rsid w:val="00DB6018"/>
    <w:rsid w:val="00DC7694"/>
    <w:rsid w:val="00DD0B89"/>
    <w:rsid w:val="00DD7131"/>
    <w:rsid w:val="00DE4F32"/>
    <w:rsid w:val="00DE6F42"/>
    <w:rsid w:val="00DF1327"/>
    <w:rsid w:val="00DF4450"/>
    <w:rsid w:val="00DF657F"/>
    <w:rsid w:val="00DF67EC"/>
    <w:rsid w:val="00E007C3"/>
    <w:rsid w:val="00E1139D"/>
    <w:rsid w:val="00E13C8F"/>
    <w:rsid w:val="00E15666"/>
    <w:rsid w:val="00E164C8"/>
    <w:rsid w:val="00E22812"/>
    <w:rsid w:val="00E27B3B"/>
    <w:rsid w:val="00E309AE"/>
    <w:rsid w:val="00E31DEE"/>
    <w:rsid w:val="00E3251C"/>
    <w:rsid w:val="00E428EE"/>
    <w:rsid w:val="00E44B1F"/>
    <w:rsid w:val="00E44EF1"/>
    <w:rsid w:val="00E472F9"/>
    <w:rsid w:val="00E514C4"/>
    <w:rsid w:val="00E51F26"/>
    <w:rsid w:val="00E53383"/>
    <w:rsid w:val="00E53FCD"/>
    <w:rsid w:val="00E56260"/>
    <w:rsid w:val="00E57188"/>
    <w:rsid w:val="00E6093C"/>
    <w:rsid w:val="00E7331F"/>
    <w:rsid w:val="00E773BD"/>
    <w:rsid w:val="00E802FD"/>
    <w:rsid w:val="00E824B5"/>
    <w:rsid w:val="00E8661A"/>
    <w:rsid w:val="00E93AEF"/>
    <w:rsid w:val="00E94C3E"/>
    <w:rsid w:val="00EA0946"/>
    <w:rsid w:val="00EB096E"/>
    <w:rsid w:val="00EC3006"/>
    <w:rsid w:val="00ED34F1"/>
    <w:rsid w:val="00ED5A6D"/>
    <w:rsid w:val="00ED7B22"/>
    <w:rsid w:val="00EE022C"/>
    <w:rsid w:val="00EE10D3"/>
    <w:rsid w:val="00EE1E22"/>
    <w:rsid w:val="00EE41EA"/>
    <w:rsid w:val="00EF12B1"/>
    <w:rsid w:val="00EF3553"/>
    <w:rsid w:val="00EF64F6"/>
    <w:rsid w:val="00F00EFF"/>
    <w:rsid w:val="00F05080"/>
    <w:rsid w:val="00F05274"/>
    <w:rsid w:val="00F0579B"/>
    <w:rsid w:val="00F168D2"/>
    <w:rsid w:val="00F177C8"/>
    <w:rsid w:val="00F203B4"/>
    <w:rsid w:val="00F225C5"/>
    <w:rsid w:val="00F25130"/>
    <w:rsid w:val="00F2768C"/>
    <w:rsid w:val="00F33BAD"/>
    <w:rsid w:val="00F34259"/>
    <w:rsid w:val="00F42A0A"/>
    <w:rsid w:val="00F42AFB"/>
    <w:rsid w:val="00F537DD"/>
    <w:rsid w:val="00F620D5"/>
    <w:rsid w:val="00F6394C"/>
    <w:rsid w:val="00F710B4"/>
    <w:rsid w:val="00F720F5"/>
    <w:rsid w:val="00F74F92"/>
    <w:rsid w:val="00F81BDF"/>
    <w:rsid w:val="00F87609"/>
    <w:rsid w:val="00F91CDD"/>
    <w:rsid w:val="00F93CE0"/>
    <w:rsid w:val="00F94746"/>
    <w:rsid w:val="00F9571E"/>
    <w:rsid w:val="00FA5BD4"/>
    <w:rsid w:val="00FA681B"/>
    <w:rsid w:val="00FA7480"/>
    <w:rsid w:val="00FB3D7C"/>
    <w:rsid w:val="00FB4D99"/>
    <w:rsid w:val="00FB6A15"/>
    <w:rsid w:val="00FC1086"/>
    <w:rsid w:val="00FC445F"/>
    <w:rsid w:val="00FD218C"/>
    <w:rsid w:val="00FD50C1"/>
    <w:rsid w:val="00FE0710"/>
    <w:rsid w:val="00FF1600"/>
    <w:rsid w:val="00FF2178"/>
    <w:rsid w:val="00FF6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9C0"/>
  </w:style>
  <w:style w:type="paragraph" w:styleId="1">
    <w:name w:val="heading 1"/>
    <w:basedOn w:val="a"/>
    <w:next w:val="a"/>
    <w:qFormat/>
    <w:rsid w:val="003779C0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3779C0"/>
    <w:pPr>
      <w:keepNext/>
      <w:jc w:val="center"/>
      <w:outlineLvl w:val="1"/>
    </w:pPr>
    <w:rPr>
      <w:rFonts w:ascii="Arial" w:hAnsi="Arial"/>
      <w:b/>
      <w:sz w:val="36"/>
    </w:rPr>
  </w:style>
  <w:style w:type="paragraph" w:styleId="8">
    <w:name w:val="heading 8"/>
    <w:basedOn w:val="a"/>
    <w:next w:val="a"/>
    <w:qFormat/>
    <w:rsid w:val="003779C0"/>
    <w:pPr>
      <w:keepNext/>
      <w:outlineLvl w:val="7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3779C0"/>
    <w:pPr>
      <w:jc w:val="center"/>
    </w:pPr>
    <w:rPr>
      <w:sz w:val="28"/>
    </w:rPr>
  </w:style>
  <w:style w:type="paragraph" w:customStyle="1" w:styleId="10">
    <w:name w:val="Обычный1"/>
    <w:rsid w:val="003779C0"/>
    <w:pPr>
      <w:widowControl w:val="0"/>
      <w:spacing w:before="60" w:line="260" w:lineRule="auto"/>
      <w:ind w:left="360" w:hanging="340"/>
    </w:pPr>
    <w:rPr>
      <w:rFonts w:ascii="Courier New" w:hAnsi="Courier New"/>
      <w:snapToGrid w:val="0"/>
      <w:sz w:val="22"/>
    </w:rPr>
  </w:style>
  <w:style w:type="table" w:styleId="a4">
    <w:name w:val="Table Grid"/>
    <w:basedOn w:val="a1"/>
    <w:rsid w:val="00830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EE1E22"/>
    <w:pPr>
      <w:keepNext/>
      <w:widowControl w:val="0"/>
      <w:jc w:val="center"/>
    </w:pPr>
    <w:rPr>
      <w:sz w:val="28"/>
    </w:rPr>
  </w:style>
  <w:style w:type="paragraph" w:customStyle="1" w:styleId="ConsPlusNormal">
    <w:name w:val="ConsPlusNormal"/>
    <w:rsid w:val="00024B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4B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F203B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26131"/>
    <w:pPr>
      <w:spacing w:before="100" w:beforeAutospacing="1"/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B53"/>
  </w:style>
  <w:style w:type="paragraph" w:styleId="a8">
    <w:name w:val="footer"/>
    <w:basedOn w:val="a"/>
    <w:link w:val="a9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B53"/>
  </w:style>
  <w:style w:type="character" w:styleId="aa">
    <w:name w:val="Hyperlink"/>
    <w:uiPriority w:val="99"/>
    <w:unhideWhenUsed/>
    <w:rsid w:val="00DF13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center"/>
    </w:pPr>
    <w:rPr>
      <w:sz w:val="28"/>
    </w:rPr>
  </w:style>
  <w:style w:type="paragraph" w:customStyle="1" w:styleId="10">
    <w:name w:val="Обычный1"/>
    <w:pPr>
      <w:widowControl w:val="0"/>
      <w:spacing w:before="60" w:line="260" w:lineRule="auto"/>
      <w:ind w:left="360" w:hanging="340"/>
    </w:pPr>
    <w:rPr>
      <w:rFonts w:ascii="Courier New" w:hAnsi="Courier New"/>
      <w:snapToGrid w:val="0"/>
      <w:sz w:val="22"/>
    </w:rPr>
  </w:style>
  <w:style w:type="table" w:styleId="a4">
    <w:name w:val="Table Grid"/>
    <w:basedOn w:val="a1"/>
    <w:rsid w:val="00830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EE1E22"/>
    <w:pPr>
      <w:keepNext/>
      <w:widowControl w:val="0"/>
      <w:jc w:val="center"/>
    </w:pPr>
    <w:rPr>
      <w:sz w:val="28"/>
    </w:rPr>
  </w:style>
  <w:style w:type="paragraph" w:customStyle="1" w:styleId="ConsPlusNormal">
    <w:name w:val="ConsPlusNormal"/>
    <w:rsid w:val="00024B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4B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F203B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26131"/>
    <w:pPr>
      <w:spacing w:before="100" w:beforeAutospacing="1"/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B53"/>
  </w:style>
  <w:style w:type="paragraph" w:styleId="a8">
    <w:name w:val="footer"/>
    <w:basedOn w:val="a"/>
    <w:link w:val="a9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B53"/>
  </w:style>
  <w:style w:type="character" w:styleId="aa">
    <w:name w:val="Hyperlink"/>
    <w:uiPriority w:val="99"/>
    <w:unhideWhenUsed/>
    <w:rsid w:val="00DF13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63A70F83ECEFA78E6E111F704C6FCC1C8636208E59215AC48849F7140DF2614E500443C455771B48B8EEFD33A4DBF8FA98BF7252A4MC30J" TargetMode="Externa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veta\Application%20Data\Microsoft\&#1064;&#1072;&#1073;&#1083;&#1086;&#1085;&#1099;\&#1055;&#1086;&#1089;&#1090;%20&#1082;&#1086;&#1083;&#1083;&#1077;&#1075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48121-1DD1-46A5-8099-9ED2B2DC6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 коллегии</Template>
  <TotalTime>110</TotalTime>
  <Pages>1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8217</CharactersWithSpaces>
  <SharedDoc>false</SharedDoc>
  <HLinks>
    <vt:vector size="36" baseType="variant">
      <vt:variant>
        <vt:i4>3407984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P43</vt:lpwstr>
      </vt:variant>
      <vt:variant>
        <vt:i4>3407984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P41</vt:lpwstr>
      </vt:variant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</vt:lpwstr>
      </vt:variant>
      <vt:variant>
        <vt:i4>3473520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P59</vt:lpwstr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P24</vt:lpwstr>
      </vt:variant>
      <vt:variant>
        <vt:i4>2162746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consultantplus://offline/ref=C563A70F83ECEFA78E6E111F704C6FCC1C8636208E59215AC48849F7140DF2614E500443C455771B48B8EEFD33A4DBF8FA98BF7252A4MC30J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56</cp:revision>
  <cp:lastPrinted>2020-03-02T08:01:00Z</cp:lastPrinted>
  <dcterms:created xsi:type="dcterms:W3CDTF">2020-02-21T10:27:00Z</dcterms:created>
  <dcterms:modified xsi:type="dcterms:W3CDTF">2020-03-02T08:01:00Z</dcterms:modified>
</cp:coreProperties>
</file>